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600" w:h="16200"/>
          <w:pgMar w:top="1520" w:bottom="280" w:left="700" w:right="740"/>
        </w:sectPr>
      </w:pPr>
    </w:p>
    <w:p>
      <w:pPr>
        <w:pStyle w:val="BodyText"/>
        <w:spacing w:line="228" w:lineRule="auto"/>
        <w:ind w:right="0"/>
        <w:jc w:val="left"/>
      </w:pPr>
      <w:r>
        <w:rPr/>
        <w:pict>
          <v:group style="position:absolute;margin-left:-.5pt;margin-top:-.5pt;width:630.5pt;height:811pt;mso-position-horizontal-relative:page;mso-position-vertical-relative:page;z-index:-538" coordorigin="-10,-10" coordsize="12610,16220">
            <v:shape style="position:absolute;left:4932;top:0;width:7668;height:16200" type="#_x0000_t75">
              <v:imagedata r:id="rId5" o:title=""/>
            </v:shape>
            <v:group style="position:absolute;left:0;top:0;width:4932;height:16200" coordorigin="0,0" coordsize="4932,16200">
              <v:shape style="position:absolute;left:0;top:0;width:4932;height:16200" coordorigin="0,0" coordsize="4932,16200" path="m0,16200l4932,16200,4932,0,0,0,0,16200xe" filled="t" fillcolor="#70181B" stroked="f">
                <v:path arrowok="t"/>
                <v:fill type="solid"/>
              </v:shape>
              <v:shape style="position:absolute;left:4954;top:13975;width:6885;height:1625" type="#_x0000_t75">
                <v:imagedata r:id="rId6" o:title=""/>
              </v:shape>
            </v:group>
            <v:group style="position:absolute;left:10434;top:4898;width:912;height:154" coordorigin="10434,4898" coordsize="912,154">
              <v:shape style="position:absolute;left:10434;top:4898;width:912;height:154" coordorigin="10434,4898" coordsize="912,154" path="m10445,4986l10434,4989,10444,5008,10463,5017,10486,5010,10490,5006,10455,5006,10447,4997,10445,4986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481,4906l10469,4906,10448,4914,10439,4933,10439,4949,10450,4955,10462,4961,10469,4964,10479,4968,10488,4972,10488,4997,10478,5006,10490,5006,10499,4994,10495,4969,10482,4957,10468,4951,10451,4943,10451,4924,10459,4917,10494,4917,10491,4912,10481,4906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494,4917l10478,4917,10483,4922,10487,4929,10497,4923,10494,491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530,4959l10518,4959,10518,5015,10530,5015,10530,4959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542,4948l10511,4948,10511,4959,10542,4959,10542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530,4924l10518,4924,10518,4948,10530,4948,10530,4924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565,4948l10554,4948,10554,5015,10565,5015,10565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564,4915l10555,4915,10551,4919,10551,4928,10555,4931,10564,4931,10568,4928,10568,4919,10564,4915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25,4947l10618,4947,10597,4953,10584,4970,10587,4997,10600,5012,10626,5014,10638,5010,10638,5006,10603,5006,10594,4995,10594,4968,10604,4957,10638,4957,10638,4953,10632,4949,10625,494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39,4995l10638,4995,10633,5002,10626,5006,10638,5006,10639,4995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38,4957l10626,4957,10633,4962,10638,4968,10638,4968,10638,495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68,4959l10657,4959,10657,5015,10668,5015,10668,4959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80,4948l10650,4948,10650,4959,10680,4959,10680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668,4924l10657,4924,10657,4948,10668,4948,10668,4924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701,4898l10690,4898,10690,5015,10701,5015,10701,489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724,4948l10711,4948,10742,5009,10720,5052,10733,5052,10760,4996,10748,4996,10724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782,4948l10769,4948,10748,4996,10760,4996,10782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836,4908l10836,5015,10861,5015,10884,5010,10890,5004,10848,5004,10848,4965,10889,4965,10882,4959,10884,4955,10848,4955,10848,4919,10882,4919,10881,4916,10861,4909,10836,490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889,4965l10871,4965,10887,4968,10887,5001,10873,5004,10890,5004,10898,4995,10894,4970,10889,4965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882,4919l10867,4919,10878,4921,10878,4954,10866,4955,10884,4955,10886,4953,10889,4946,10889,4937,10882,4919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930,4948l10919,4948,10919,5015,10930,5015,10930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0929,4915l10920,4915,10916,4919,10916,4928,10920,4931,10929,4931,10932,4928,10932,4919,10929,4915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015,4948l10953,4948,10953,4959,10992,4959,10944,5015,11013,5015,11013,5004,10967,5004,11015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088,4948l11027,4948,11027,4959,11066,4959,11018,5015,11087,5015,11087,5004,11041,5004,11088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112,4948l11101,4948,11101,5015,11112,5015,11112,4971,11113,4957,11153,4957,11153,4956,11112,4956,11112,4948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153,4957l11142,4957,11142,4967,11142,5015,11154,5015,11154,4960,11153,495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149,4947l11123,4947,11117,4950,11112,4956,11153,4956,11149,494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14,4949l11187,4952,11173,4965,11174,4994,11183,5010,11199,5017,11215,5017,11226,5010,11228,5006,11190,5006,11181,4996,11181,4984,11233,4984,11231,4974,11181,4974,11183,4965,11192,4957,11223,4957,11214,4949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23,4993l11219,5000,11212,5006,11228,5006,11233,4998,11223,4993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23,4957l11212,4957,11220,4965,11221,4974,11231,4974,11229,4962,11223,495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53,4996l11243,5000,11247,5010,11255,5017,11279,5017,11289,5008,11289,5006,11259,5006,11256,5002,11253,4996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75,4947l11257,4947,11248,4954,11248,4965,11258,4981,11274,4989,11278,5002,11273,5006,11289,5006,11289,4984,11281,4979,11266,4973,11258,4970,11258,4960,11263,4957,11284,4957,11282,4952,11275,494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284,4957l11271,4957,11274,4960,11276,4964,11285,4959,11284,495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310,4996l11300,5000,11303,5010,11312,5017,11335,5017,11346,5008,11346,5006,11316,5006,11312,5002,11310,4996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331,4947l11313,4947,11304,4954,11304,4965,11314,4981,11331,4989,11334,5002,11329,5006,11346,5006,11346,4984,11338,4979,11322,4973,11315,4970,11315,4960,11319,4957,11341,4957,11338,4952,11331,4947xe" filled="t" fillcolor="#C6262C" stroked="f">
                <v:path arrowok="t"/>
                <v:fill type="solid"/>
              </v:shape>
              <v:shape style="position:absolute;left:10434;top:4898;width:912;height:154" coordorigin="10434,4898" coordsize="912,154" path="m11341,4957l11327,4957,11330,4960,11332,4964,11341,4959,11341,4957xe" filled="t" fillcolor="#C6262C" stroked="f">
                <v:path arrowok="t"/>
                <v:fill type="solid"/>
              </v:shape>
              <v:shape style="position:absolute;left:10135;top:5068;width:1509;height:1132" type="#_x0000_t75">
                <v:imagedata r:id="rId7" o:title=""/>
              </v:shape>
            </v:group>
            <v:group style="position:absolute;left:10116;top:6199;width:1547;height:2" coordorigin="10116,6199" coordsize="1547,2">
              <v:shape style="position:absolute;left:10116;top:6199;width:1547;height:2" coordorigin="10116,6199" coordsize="1547,0" path="m10116,6199l11663,6199e" filled="f" stroked="t" strokeweight="1.9pt" strokecolor="#FFC425">
                <v:path arrowok="t"/>
              </v:shape>
            </v:group>
            <v:group style="position:absolute;left:10135;top:5085;width:2;height:1096" coordorigin="10135,5085" coordsize="2,1096">
              <v:shape style="position:absolute;left:10135;top:5085;width:2;height:1096" coordorigin="10135,5085" coordsize="0,1096" path="m10135,5085l10135,6181e" filled="f" stroked="t" strokeweight="1.983pt" strokecolor="#FFC425">
                <v:path arrowok="t"/>
              </v:shape>
            </v:group>
            <v:group style="position:absolute;left:10116;top:5067;width:1547;height:2" coordorigin="10116,5067" coordsize="1547,2">
              <v:shape style="position:absolute;left:10116;top:5067;width:1547;height:2" coordorigin="10116,5067" coordsize="1547,0" path="m10116,5067l11663,5067e" filled="f" stroked="t" strokeweight="1.9pt" strokecolor="#FFC425">
                <v:path arrowok="t"/>
              </v:shape>
            </v:group>
            <v:group style="position:absolute;left:11644;top:5085;width:2;height:1096" coordorigin="11644,5085" coordsize="2,1096">
              <v:shape style="position:absolute;left:11644;top:5085;width:2;height:1096" coordorigin="11644,5085" coordsize="0,1096" path="m11644,5085l11644,6181e" filled="f" stroked="t" strokeweight="1.982pt" strokecolor="#FFC425">
                <v:path arrowok="t"/>
              </v:shape>
            </v:group>
            <v:group style="position:absolute;left:10135;top:5077;width:1528;height:2" coordorigin="10135,5077" coordsize="1528,2">
              <v:shape style="position:absolute;left:10135;top:5077;width:1528;height:2" coordorigin="10135,5077" coordsize="1528,0" path="m10135,5077l11663,5077e" filled="f" stroked="t" strokeweight="1.041pt" strokecolor="#FFC425">
                <v:path arrowok="t"/>
              </v:shape>
            </v:group>
            <v:group style="position:absolute;left:10337;top:6303;width:910;height:125" coordorigin="10337,6303" coordsize="910,125">
              <v:shape style="position:absolute;left:10337;top:6303;width:910;height:125" coordorigin="10337,6303" coordsize="910,125" path="m10376,6325l10364,6325,10364,6426,10376,6426,10376,632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404,6314l10337,6314,10337,6325,10404,6325,10404,631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428,6303l10416,6303,10416,6426,10428,6426,10428,6380,10429,6365,10471,6365,10471,6364,10429,6364,10428,6364,10428,6303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471,6365l10460,6365,10460,6375,10460,6426,10472,6426,10472,6368,10471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468,6354l10440,6354,10434,6358,10429,6364,10471,6364,10468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537,6357l10510,6360,10494,6371,10489,6389,10494,6412,10510,6425,10535,6424,10548,6417,10510,6417,10501,6406,10501,6393,10556,6393,10554,6383,10502,6383,10503,6373,10513,6365,10545,6365,10537,6357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545,6402l10540,6411,10534,6417,10548,6417,10550,6415,10545,6402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545,6365l10533,6365,10542,6373,10543,6383,10554,6383,10552,6372,10545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618,6314l10618,6426,10639,6426,10659,6424,10677,6416,10679,6414,10630,6414,10630,6325,10676,6325,10672,6322,10655,6315,10618,631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676,6325l10653,6325,10664,6327,10684,6345,10689,6357,10689,6382,10684,6394,10665,6412,10653,6414,10679,6414,10693,6399,10700,6381,10699,6356,10692,6339,10676,632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761,6357l10733,6360,10718,6371,10713,6389,10718,6412,10733,6425,10759,6424,10771,6417,10734,6417,10725,6406,10725,6393,10780,6393,10778,6383,10725,6383,10727,6373,10736,6365,10769,6365,10761,6357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769,6402l10764,6411,10758,6417,10771,6417,10774,6415,10769,6402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769,6365l10757,6365,10765,6373,10767,6383,10778,6383,10775,6372,10769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808,6303l10796,6303,10796,6426,10808,6426,10808,6303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864,6354l10841,6360,10827,6376,10829,6403,10839,6420,10855,6427,10860,6428,10881,6421,10885,6417,10845,6417,10835,6405,10835,6377,10845,6365,10883,6365,10881,6361,10864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883,6365l10875,6365,10885,6377,10885,6405,10875,6417,10885,6417,10894,6404,10892,6378,10883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925,6356l10913,6356,10913,6426,10925,6426,10925,6382,10925,6365,10947,6365,10948,6364,10925,6364,10925,6356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947,6365l10941,6365,10943,6367,10945,6368,10947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0944,6354l10933,6354,10929,6358,10925,6364,10948,6364,10951,6357,10948,6355,10944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005,6357l10978,6360,10962,6371,10957,6389,10962,6412,10978,6425,11004,6424,11016,6417,10978,6417,10969,6406,10969,6393,11024,6393,11022,6383,10970,6383,10971,6373,10981,6365,11013,6365,11005,6357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013,6402l11009,6411,11002,6417,11016,6417,11018,6415,11013,6402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013,6365l11001,6365,11010,6373,11011,6383,11022,6383,11020,6372,11013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104,6416l11092,6416,11092,6426,11104,6426,11104,6416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077,6354l11068,6354,11047,6361,11036,6380,11039,6406,11050,6422,11077,6425,11090,6419,11092,6417,11055,6417,11046,6404,11046,6377,11055,6365,11091,6365,11086,6359,11077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091,6365l11084,6365,11093,6376,11093,6404,11085,6417,11092,6417,11092,6416,11104,6416,11104,6366,11092,6366,11091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104,6356l11092,6356,11092,6366,11104,6366,11104,6356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138,6356l11126,6356,11126,6426,11138,6426,11138,6380,11139,6365,11181,6365,11181,6364,11138,6364,11138,6356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181,6365l11169,6365,11170,6375,11170,6426,11182,6426,11182,6368,11181,6365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177,6354l11150,6354,11143,6358,11138,6364,11181,6364,11177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209,6406l11199,6410,11202,6421,11212,6428,11236,6428,11247,6418,11247,6417,11216,6417,11212,6412,11209,6406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232,6354l11213,6354,11203,6362,11203,6374,11213,6390,11230,6398,11235,6413,11230,6417,11247,6417,11247,6393,11239,6388,11223,6382,11215,6379,11215,6368,11219,6365,11242,6365,11240,6360,11232,6354xe" filled="t" fillcolor="#C6262C" stroked="f">
                <v:path arrowok="t"/>
                <v:fill type="solid"/>
              </v:shape>
              <v:shape style="position:absolute;left:10337;top:6303;width:910;height:125" coordorigin="10337,6303" coordsize="910,125" path="m11242,6365l11228,6365,11231,6368,11233,6372,11243,6367,11242,6365xe" filled="t" fillcolor="#C6262C" stroked="f">
                <v:path arrowok="t"/>
                <v:fill type="solid"/>
              </v:shape>
              <v:shape style="position:absolute;left:9645;top:6531;width:2298;height:1719" type="#_x0000_t75">
                <v:imagedata r:id="rId8" o:title=""/>
              </v:shape>
            </v:group>
            <v:group style="position:absolute;left:9630;top:8250;width:2328;height:2" coordorigin="9630,8250" coordsize="2328,2">
              <v:shape style="position:absolute;left:9630;top:8250;width:2328;height:2" coordorigin="9630,8250" coordsize="2328,0" path="m9630,8250l11958,8250e" filled="f" stroked="t" strokeweight="1.6pt" strokecolor="#FFC425">
                <v:path arrowok="t"/>
              </v:shape>
            </v:group>
            <v:group style="position:absolute;left:9645;top:6545;width:2;height:1690" coordorigin="9645,6545" coordsize="2,1690">
              <v:shape style="position:absolute;left:9645;top:6545;width:2;height:1690" coordorigin="9645,6545" coordsize="0,1690" path="m9645,6545l9645,8235e" filled="f" stroked="t" strokeweight="1.584pt" strokecolor="#FFC425">
                <v:path arrowok="t"/>
              </v:shape>
            </v:group>
            <v:group style="position:absolute;left:9630;top:6531;width:2328;height:2" coordorigin="9630,6531" coordsize="2328,2">
              <v:shape style="position:absolute;left:9630;top:6531;width:2328;height:2" coordorigin="9630,6531" coordsize="2328,0" path="m9630,6531l11958,6531e" filled="f" stroked="t" strokeweight="1.5pt" strokecolor="#FFC425">
                <v:path arrowok="t"/>
              </v:shape>
            </v:group>
            <v:group style="position:absolute;left:11943;top:6545;width:2;height:1690" coordorigin="11943,6545" coordsize="2,1690">
              <v:shape style="position:absolute;left:11943;top:6545;width:2;height:1690" coordorigin="11943,6545" coordsize="0,1690" path="m11943,6545l11943,8235e" filled="f" stroked="t" strokeweight="1.584pt" strokecolor="#FFC425">
                <v:path arrowok="t"/>
              </v:shape>
            </v:group>
            <v:group style="position:absolute;left:9645;top:6539;width:2313;height:2" coordorigin="9645,6539" coordsize="2313,2">
              <v:shape style="position:absolute;left:9645;top:6539;width:2313;height:2" coordorigin="9645,6539" coordsize="2313,0" path="m9645,6539l11958,6539e" filled="f" stroked="t" strokeweight=".842pt" strokecolor="#FFC425">
                <v:path arrowok="t"/>
              </v:shape>
            </v:group>
            <v:group style="position:absolute;left:10400;top:10499;width:1180;height:132" coordorigin="10400,10499" coordsize="1180,132">
              <v:shape style="position:absolute;left:10400;top:10499;width:1180;height:132" coordorigin="10400,10499" coordsize="1180,132" path="m10473,10507l10460,10507,10438,10512,10420,10523,10407,10540,10400,10562,10404,10586,10414,10605,10430,10619,10450,10627,10474,10625,10491,10619,10491,10615,10460,10615,10438,10610,10422,10596,10413,10576,10417,10551,10429,10532,10446,10522,10493,10522,10495,10519,10485,10511,10473,10507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495,10600l10486,10609,10473,10615,10491,10615,10495,10600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493,10522l10446,10522,10471,10522,10488,10529,10493,10522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529,10499l10516,10499,10516,10625,10529,10625,10529,10499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590,10551l10580,10551,10559,10558,10547,10576,10550,10603,10550,10603,10560,10620,10577,10627,10590,10627,10599,10623,10604,10616,10566,10616,10558,10603,10558,10575,10567,10563,10604,10563,10599,10556,10590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18,10615l10605,10615,10605,10625,10618,10625,10618,10615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04,10563l10597,10563,10606,10574,10606,10603,10598,10616,10604,10616,10605,10615,10618,10615,10618,10563,10605,10563,10604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18,10553l10605,10553,10605,10563,10618,10563,10618,1055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45,10605l10634,10609,10638,10621,10648,10627,10673,10627,10684,10618,10684,10616,10652,10616,10648,10611,10645,10605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69,10551l10649,10551,10639,10559,10639,10572,10649,10588,10666,10596,10672,10612,10667,10616,10684,10616,10684,10592,10676,10587,10659,10580,10651,10577,10651,10566,10655,10563,10679,10563,10677,10557,10669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679,10563l10664,10563,10668,10566,10670,10570,10680,10565,10679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707,10605l10696,10609,10700,10621,10709,10627,10735,10627,10746,10618,10746,10616,10713,10616,10710,10611,10707,10605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730,10551l10710,10551,10700,10559,10700,10572,10710,10588,10727,10596,10733,10612,10728,10616,10746,10616,10746,10592,10737,10587,10720,10580,10712,10577,10712,10566,10717,10563,10740,10563,10738,10557,10730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740,10563l10726,10563,10729,10566,10731,10570,10741,10565,10740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778,10553l10765,10553,10765,10625,10778,10625,10778,1055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776,10517l10767,10517,10763,10521,10763,10531,10767,10535,10776,10535,10780,10531,10780,10521,10776,10517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843,10551l10835,10551,10813,10557,10799,10574,10801,10601,10811,10619,10827,10627,10843,10627,10850,10625,10857,10620,10857,10616,10819,10616,10809,10604,10809,10575,10819,10563,10857,10563,10857,10558,10851,10554,10843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857,10604l10857,10604,10851,10611,10844,10616,10857,10616,10857,10604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857,10563l10844,10563,10851,10567,10857,10575,10857,10575,10857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0991,10507l10978,10507,10956,10512,10937,10523,10924,10540,10918,10562,10921,10586,10932,10605,10948,10619,10967,10627,10992,10625,11008,10619,11009,10615,10977,10615,10956,10610,10940,10596,10931,10576,10935,10551,10946,10532,10963,10522,11010,10522,11012,10519,11002,10511,10991,10507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012,10600l11003,10609,10990,10615,11009,10615,11012,10600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010,10522l10963,10522,10989,10522,11005,10529,11010,10522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073,10551l11063,10551,11042,10558,11030,10576,11032,10603,11033,10603,11043,10620,11060,10627,11073,10627,11081,10623,11087,10616,11049,10616,11041,10603,11041,10575,11050,10563,11087,10563,11082,10556,11073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100,10615l11088,10615,11088,10625,11100,10625,11100,10615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087,10563l11079,10563,11088,10574,11088,10603,11080,10616,11087,10616,11088,10615,11100,10615,11100,10563,11088,10563,11087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100,10553l11088,10553,11088,10563,11100,10563,11100,1055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135,10553l11122,10553,11122,10625,11135,10625,11135,10580,11135,10563,11158,10563,11159,10561,11135,10561,11135,1055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158,10563l11152,10563,11154,10564,11156,10566,11158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155,10551l11143,10551,11139,10555,11135,10561,11159,10561,11162,10555,11158,10553,11155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229,10594l11216,10597,11226,10617,11244,10627,11269,10622,11277,10615,11240,10615,11231,10606,11229,10594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268,10507l11255,10507,11234,10514,11223,10532,11229,10554,11245,10565,11255,10570,11265,10575,11276,10579,11276,10606,11265,10615,11277,10615,11284,10608,11284,10581,11274,10567,11253,10556,11235,10547,11235,10527,11244,10519,11281,10519,11279,10514,11268,10507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281,10519l11264,10519,11270,10524,11274,10532,11285,10525,11281,10519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320,10499l11308,10499,11308,10625,11320,10625,11320,10578,11321,10563,11365,10563,11364,10562,11320,10562,11320,10562,11320,10499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365,10563l11352,10563,11353,10573,11353,10625,11366,10625,11366,10566,11365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361,10551l11332,10551,11325,10555,11320,10562,11364,10562,11361,10551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427,10552l11403,10557,11388,10570,11388,10599,11397,10617,11411,10626,11420,10627,11442,10621,11446,10616,11405,10616,11395,10604,11395,10575,11405,10563,11445,10563,11443,10560,11427,10552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445,10563l11436,10563,11446,10575,11446,10604,11436,10616,11446,10616,11455,10605,11453,10577,11445,1056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478,10553l11464,10553,11500,10630,11511,10602,11500,10602,11478,10553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534,10577l11522,10577,11544,10630,11557,10602,11545,10602,11534,10577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522,10548l11500,10602,11511,10602,11522,10577,11534,10577,11522,10548xe" filled="t" fillcolor="#C6262C" stroked="f">
                <v:path arrowok="t"/>
                <v:fill type="solid"/>
              </v:shape>
              <v:shape style="position:absolute;left:10400;top:10499;width:1180;height:132" coordorigin="10400,10499" coordsize="1180,132" path="m11580,10553l11566,10553,11545,10602,11557,10602,11580,10553xe" filled="t" fillcolor="#C6262C" stroked="f">
                <v:path arrowok="t"/>
                <v:fill type="solid"/>
              </v:shape>
              <v:shape style="position:absolute;left:10168;top:10702;width:1640;height:1215" type="#_x0000_t75">
                <v:imagedata r:id="rId9" o:title=""/>
              </v:shape>
            </v:group>
            <v:group style="position:absolute;left:10147;top:11932;width:1681;height:2" coordorigin="10147,11932" coordsize="1681,2">
              <v:shape style="position:absolute;left:10147;top:11932;width:1681;height:2" coordorigin="10147,11932" coordsize="1681,0" path="m10147,11932l11828,11932e" filled="f" stroked="t" strokeweight="2.1pt" strokecolor="#FFC425">
                <v:path arrowok="t"/>
              </v:shape>
            </v:group>
            <v:group style="position:absolute;left:10167;top:10722;width:2;height:1190" coordorigin="10167,10722" coordsize="2,1190">
              <v:shape style="position:absolute;left:10167;top:10722;width:2;height:1190" coordorigin="10167,10722" coordsize="0,1190" path="m10167,10722l10167,11912e" filled="f" stroked="t" strokeweight="2.146pt" strokecolor="#FFC425">
                <v:path arrowok="t"/>
              </v:shape>
            </v:group>
            <v:group style="position:absolute;left:10147;top:10702;width:1681;height:2" coordorigin="10147,10702" coordsize="1681,2">
              <v:shape style="position:absolute;left:10147;top:10702;width:1681;height:2" coordorigin="10147,10702" coordsize="1681,0" path="m10147,10702l11828,10702e" filled="f" stroked="t" strokeweight="2.1pt" strokecolor="#FFC425">
                <v:path arrowok="t"/>
              </v:shape>
            </v:group>
            <v:group style="position:absolute;left:11808;top:10722;width:2;height:1190" coordorigin="11808,10722" coordsize="2,1190">
              <v:shape style="position:absolute;left:11808;top:10722;width:2;height:1190" coordorigin="11808,10722" coordsize="0,1190" path="m11808,10722l11808,11912e" filled="f" stroked="t" strokeweight="2.147pt" strokecolor="#FFC425">
                <v:path arrowok="t"/>
              </v:shape>
            </v:group>
            <v:group style="position:absolute;left:10167;top:10713;width:1661;height:2" coordorigin="10167,10713" coordsize="1661,2">
              <v:shape style="position:absolute;left:10167;top:10713;width:1661;height:2" coordorigin="10167,10713" coordsize="1661,0" path="m10167,10713l11828,10713e" filled="f" stroked="t" strokeweight="1.123pt" strokecolor="#FFC425">
                <v:path arrowok="t"/>
              </v:shape>
              <v:shape style="position:absolute;left:5428;top:4225;width:6308;height:1783" type="#_x0000_t75">
                <v:imagedata r:id="rId10" o:title=""/>
              </v:shape>
              <v:shape style="position:absolute;left:6854;top:3145;width:3452;height:962" type="#_x0000_t75">
                <v:imagedata r:id="rId11" o:title=""/>
              </v:shape>
              <v:shape style="position:absolute;left:5939;top:6138;width:3574;height:2142" type="#_x0000_t75">
                <v:imagedata r:id="rId12" o:title=""/>
              </v:shape>
              <v:shape style="position:absolute;left:5244;top:8816;width:4678;height:3295" type="#_x0000_t75">
                <v:imagedata r:id="rId13" o:title=""/>
              </v:shape>
            </v:group>
            <v:group style="position:absolute;left:5210;top:8696;width:6666;height:2" coordorigin="5210,8696" coordsize="6666,2">
              <v:shape style="position:absolute;left:5210;top:8696;width:6666;height:2" coordorigin="5210,8696" coordsize="6666,0" path="m5210,8696l11877,8696e" filled="f" stroked="t" strokeweight="1.92pt" strokecolor="#FFC425">
                <v:path arrowok="t"/>
              </v:shape>
            </v:group>
            <v:group style="position:absolute;left:5125;top:2178;width:59;height:49" coordorigin="5125,2178" coordsize="59,49">
              <v:shape style="position:absolute;left:5125;top:2178;width:59;height:49" coordorigin="5125,2178" coordsize="59,49" path="m5125,2178l5157,2195,5172,2205,5178,2216,5184,2227,5183,2215,5175,2205,5155,2194,5125,2178xe" filled="t" fillcolor="#6C4420" stroked="f">
                <v:path arrowok="t"/>
                <v:fill type="solid"/>
              </v:shape>
            </v:group>
            <v:group style="position:absolute;left:718;top:13979;width:11117;height:1616" coordorigin="718,13979" coordsize="11117,1616">
              <v:shape style="position:absolute;left:718;top:13979;width:11117;height:1616" coordorigin="718,13979" coordsize="11117,1616" path="m718,15596l11835,15596,11835,13979,718,13979,718,15596xe" filled="t" fillcolor="#FFFFFF" stroked="f">
                <v:path arrowok="t"/>
                <v:fill type="solid"/>
              </v:shape>
            </v:group>
            <v:group style="position:absolute;left:713;top:13975;width:11126;height:1625" coordorigin="713,13975" coordsize="11126,1625">
              <v:shape style="position:absolute;left:713;top:13975;width:11126;height:1625" coordorigin="713,13975" coordsize="11126,1625" path="m11840,13975l713,13975,713,15600,11840,15600,11840,15596,718,15596,718,15591,722,15591,722,13984,718,13984,718,13979,11840,13979,11840,13975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722,15591l718,15591,718,15596,722,15596,722,15591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11830,15591l722,15591,722,15596,11830,15596,11830,15591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11835,13979l11830,13979,11830,15596,11835,15596,11835,15591,11840,15591,11840,13984,11835,13984,11835,13979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11840,15591l11835,15591,11835,15596,11840,15596,11840,15591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722,13979l718,13979,718,13984,722,13984,722,13979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11830,13979l722,13979,722,13984,11830,13984,11830,13979xe" filled="t" fillcolor="#231F20" stroked="f">
                <v:path arrowok="t"/>
                <v:fill type="solid"/>
              </v:shape>
              <v:shape style="position:absolute;left:713;top:13975;width:11126;height:1625" coordorigin="713,13975" coordsize="11126,1625" path="m11840,13979l11835,13979,11835,13984,11840,13984,11840,13979xe" filled="t" fillcolor="#231F20" stroked="f">
                <v:path arrowok="t"/>
                <v:fill type="solid"/>
              </v:shape>
            </v:group>
            <v:group style="position:absolute;left:1972;top:13684;width:1270;height:169" coordorigin="1972,13684" coordsize="1270,169">
              <v:shape style="position:absolute;left:1972;top:13684;width:1270;height:169" coordorigin="1972,13684" coordsize="1270,169" path="m1972,13699l1972,13851,1989,13851,1989,13784,2015,13784,2029,13783,2047,13769,1989,13769,1989,13715,2049,13715,2037,13707,2018,13700,1998,13699,1972,13699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049,13715l1996,13715,2020,13717,2035,13729,2031,13756,2016,13767,1989,13769,2047,13769,2050,13766,2055,13754,2055,13728,2049,13715,2049,13715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097,13756l2081,13756,2081,13851,2097,13851,2097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095,13709l2082,13709,2077,13714,2077,13727,2082,13732,2095,13732,2101,13727,2101,13714,2095,13709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149,13684l2132,13684,2132,13851,2149,13851,2149,13684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198,13771l2181,13771,2181,13851,2198,13851,2198,13771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216,13756l2171,13756,2171,13771,2216,13771,2216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198,13722l2181,13722,2181,13756,2198,13756,2198,13722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277,13754l2254,13758,2236,13770,2225,13788,2227,13815,2236,13835,2250,13848,2269,13853,2274,13854,2296,13849,2314,13836,2315,13834,2292,13834,2263,13833,2246,13824,2239,13809,2244,13785,2259,13771,2274,13768,2308,13768,2296,13759,2277,13754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308,13768l2274,13768,2295,13775,2308,13793,2304,13818,2292,13834,2315,13834,2324,13817,2321,13791,2312,13771,2308,1376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366,13756l2349,13756,2349,13851,2366,13851,2366,13806,2369,13783,2384,13769,2422,13769,2421,13768,2366,13768,2366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422,13769l2384,13769,2407,13777,2411,13797,2411,13851,2428,13851,2428,13795,2425,13772,2422,13769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384,13757l2370,13763,2366,13768,2421,13768,2411,13757,2384,13757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477,13696l2457,13749,2468,13753,2492,13702,2477,1369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517,13824l2502,13830,2514,13846,2534,13853,2557,13847,2564,13839,2526,13839,2521,13832,2517,13824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550,13753l2522,13753,2509,13764,2509,13780,2517,13798,2534,13807,2549,13815,2553,13833,2546,13839,2564,13839,2570,13831,2564,13807,2550,13796,2536,13791,2525,13788,2525,13773,2531,13768,2563,13768,2560,13761,2550,13753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563,13768l2543,13768,2548,13773,2550,13778,2565,13771,2563,1376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659,13699l2659,13851,2677,13851,2677,13784,2703,13784,2717,13783,2735,13769,2677,13769,2677,13715,2736,13715,2725,13707,2706,13700,2686,13699,2659,13699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736,13715l2683,13715,2707,13717,2723,13729,2718,13756,2704,13767,2677,13769,2735,13769,2737,13766,2743,13754,2743,13728,2736,13715,2736,13715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855,13838l2839,13838,2839,13851,2855,13851,2855,1383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818,13753l2804,13753,2782,13759,2766,13773,2758,13793,2761,13819,2770,13838,2786,13850,2814,13851,2830,13845,2839,13838,2855,13838,2855,13835,2823,13835,2794,13833,2779,13821,2774,13805,2780,13783,2796,13770,2806,13768,2837,13768,2830,13760,2818,13753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837,13768l2806,13768,2828,13776,2838,13794,2835,13819,2823,13835,2855,13835,2855,13770,2838,13770,2837,1376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855,13756l2839,13756,2839,13770,2855,13770,2855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903,13684l2886,13684,2886,13851,2903,13851,2903,13684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025,13838l3008,13838,3008,13851,3025,13851,3025,1383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2987,13753l2973,13753,2951,13759,2935,13773,2927,13793,2930,13819,2940,13838,2955,13850,2983,13851,2999,13845,3008,13838,3025,13838,3025,13835,2992,13835,2964,13833,2948,13821,2943,13805,2949,13783,2965,13770,2975,13768,3006,13768,2999,13760,2987,13753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006,13768l2975,13768,2997,13776,3008,13794,3004,13819,2992,13835,3025,13835,3025,13770,3007,13770,3006,13768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025,13756l3008,13756,3008,13770,3025,13770,3025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109,13753l3099,13753,3076,13758,3059,13771,3048,13789,3050,13816,3060,13836,3075,13848,3094,13853,3110,13854,3120,13850,3130,13844,3130,13839,3097,13839,3076,13831,3064,13813,3068,13788,3081,13773,3108,13772,3129,13772,3129,13763,3120,13757,3109,13753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130,13822l3129,13822,3121,13833,3111,13839,3130,13839,3130,13822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129,13772l3108,13772,3123,13778,3129,13784,3129,13772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211,13756l3182,13758,3163,13768,3151,13783,3147,13801,3151,13825,3163,13842,3182,13852,3208,13850,3227,13843,3231,13839,3197,13839,3175,13831,3165,13813,3242,13807,3240,13793,3165,13793,3167,13780,3181,13768,3229,13768,3229,13767,3211,13756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227,13819l3220,13830,3211,13839,3231,13839,3239,13831,3227,13819xe" filled="t" fillcolor="#FFFFFF" stroked="f">
                <v:path arrowok="t"/>
                <v:fill type="solid"/>
              </v:shape>
              <v:shape style="position:absolute;left:1972;top:13684;width:1270;height:169" coordorigin="1972,13684" coordsize="1270,169" path="m3229,13768l3210,13768,3222,13780,3224,13793,3240,13793,3239,13785,3229,13768xe" filled="t" fillcolor="#FFFFFF" stroked="f">
                <v:path arrowok="t"/>
                <v:fill type="solid"/>
              </v:shape>
            </v:group>
            <v:group style="position:absolute;left:2251;top:13387;width:699;height:167" coordorigin="2251,13387" coordsize="699,167">
              <v:shape style="position:absolute;left:2251;top:13387;width:699;height:167" coordorigin="2251,13387" coordsize="699,167" path="m2309,13444l2289,13444,2340,13554,2359,13514,2340,13514,2309,13444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283,13387l2251,13547,2269,13547,2289,13444,2309,13444,2283,13387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410,13444l2392,13444,2412,13547,2430,13547,2410,13444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398,13387l2340,13514,2359,13514,2391,13444,2410,13444,2398,13387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541,13534l2524,13534,2524,13547,2541,13547,2541,13534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503,13450l2490,13450,2467,13455,2451,13470,2443,13490,2446,13515,2456,13535,2472,13547,2499,13547,2515,13542,2524,13534,2541,13534,2541,13531,2508,13531,2480,13529,2465,13518,2460,13502,2465,13480,2482,13466,2492,13465,2523,13465,2515,13456,2503,13450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523,13465l2492,13465,2513,13472,2524,13490,2520,13516,2508,13531,2541,13531,2541,13466,2524,13466,2523,13465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541,13453l2524,13453,2524,13466,2541,13466,2541,13453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588,13393l2569,13445,2580,13450,2604,13398,2588,13393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698,13395l2698,13547,2727,13547,2748,13546,2767,13542,2785,13532,2785,13532,2715,13532,2715,13411,2783,13411,2777,13407,2759,13399,2741,13396,2698,13395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783,13411l2728,13411,2749,13413,2768,13419,2786,13437,2795,13454,2798,13471,2795,13491,2747,13530,2715,13532,2785,13532,2801,13515,2811,13498,2815,13479,2814,13456,2807,13437,2797,13421,2783,13411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857,13393l2837,13445,2848,13450,2872,13398,2857,13393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897,13520l2882,13526,2895,13543,2915,13550,2937,13544,2944,13535,2906,13535,2902,13529,2897,13520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930,13450l2902,13450,2889,13461,2889,13477,2897,13494,2914,13503,2930,13511,2934,13529,2927,13535,2944,13535,2950,13527,2944,13503,2930,13493,2916,13487,2905,13484,2905,13469,2911,13465,2944,13465,2940,13458,2930,13450xe" filled="t" fillcolor="#FFFFFF" stroked="f">
                <v:path arrowok="t"/>
                <v:fill type="solid"/>
              </v:shape>
              <v:shape style="position:absolute;left:2251;top:13387;width:699;height:167" coordorigin="2251,13387" coordsize="699,167" path="m2944,13465l2923,13465,2928,13470,2931,13475,2945,13468,2944,13465xe" filled="t" fillcolor="#FFFFFF" stroked="f">
                <v:path arrowok="t"/>
                <v:fill type="solid"/>
              </v:shape>
            </v:group>
            <v:group style="position:absolute;left:1848;top:13077;width:1526;height:169" coordorigin="1848,13077" coordsize="1526,169">
              <v:shape style="position:absolute;left:1848;top:13077;width:1526;height:169" coordorigin="1848,13077" coordsize="1526,169" path="m1920,13092l1848,13092,1848,13244,1865,13244,1865,13168,1918,13168,1918,13153,1865,13153,1865,13107,1920,13107,1920,13092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1964,13149l1947,13149,1947,13244,1964,13244,1964,13196,1967,13174,1984,13161,1996,13161,1997,13159,1964,13159,1964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1996,13161l1988,13161,1990,13163,1994,13166,1996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1992,13146l1976,13146,1971,13152,1965,13159,1997,13159,2002,13151,1997,13148,1992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074,13149l2045,13151,2026,13161,2014,13176,2010,13194,2014,13218,2026,13235,2045,13245,2071,13243,2089,13236,2094,13232,2060,13232,2038,13224,2028,13206,2105,13200,2103,13186,2028,13186,2030,13172,2044,13161,2092,13161,2092,13160,2074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090,13212l2083,13223,2074,13232,2094,13232,2102,13224,2090,13212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092,13161l2073,13161,2085,13172,2087,13186,2103,13186,2102,13178,2092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218,13231l2201,13231,2201,13244,2218,13244,2218,1323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180,13146l2167,13146,2145,13152,2129,13166,2121,13186,2124,13212,2133,13231,2149,13243,2176,13244,2193,13238,2201,13231,2218,13231,2218,13228,2185,13228,2157,13226,2142,13214,2137,13198,2143,13176,2159,13163,2169,13161,2200,13161,2193,13153,2180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200,13161l2169,13161,2190,13169,2201,13187,2198,13212,2185,13228,2218,13228,2218,13163,2201,13163,2200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218,13077l2201,13077,2201,13163,2218,13163,2218,13077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266,13089l2246,13142,2257,13146,2281,13095,2266,1308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306,13216l2292,13223,2304,13239,2324,13246,2346,13240,2353,13232,2315,13232,2311,13225,2306,1321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339,13146l2311,13146,2298,13157,2298,13173,2306,13191,2323,13200,2339,13208,2343,13226,2336,13232,2353,13232,2359,13224,2353,13200,2339,13189,2325,13184,2314,13181,2314,13166,2320,13161,2353,13161,2349,13154,2339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353,13161l2332,13161,2337,13166,2340,13171,2354,13164,2353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449,13092l2449,13244,2466,13244,2466,13177,2491,13177,2490,13176,2512,13169,2517,13162,2466,13162,2466,13107,2515,13107,2514,13105,2498,13095,2479,13092,2449,13092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491,13177l2471,13177,2519,13244,2540,13244,2491,13177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515,13107l2471,13107,2495,13110,2510,13123,2505,13150,2489,13160,2466,13162,2517,13162,2525,13153,2523,13123,2515,13107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618,13149l2589,13151,2569,13161,2558,13176,2554,13194,2558,13218,2570,13235,2589,13245,2615,13243,2633,13236,2638,13232,2603,13232,2582,13224,2572,13206,2649,13200,2647,13186,2572,13186,2574,13172,2587,13161,2636,13161,2635,13160,2618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633,13212l2627,13223,2618,13232,2638,13232,2645,13224,2633,13212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636,13161l2617,13161,2629,13172,2631,13186,2647,13186,2646,13178,2636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678,13216l2664,13223,2676,13239,2696,13246,2718,13240,2725,13232,2688,13232,2683,13225,2678,1321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711,13146l2684,13146,2670,13157,2670,13173,2678,13191,2695,13200,2711,13208,2715,13226,2708,13232,2725,13232,2731,13224,2725,13200,2711,13189,2697,13184,2686,13181,2686,13166,2692,13161,2725,13161,2721,13154,2711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725,13161l2704,13161,2709,13166,2712,13171,2726,13164,2725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773,13164l2757,13164,2757,13244,2773,13244,2773,13164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791,13149l2746,13149,2746,13164,2791,13164,2791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773,13115l2757,13115,2757,13149,2773,13149,2773,13115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896,13231l2880,13231,2880,13244,2896,13244,2896,1323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859,13146l2845,13146,2823,13152,2807,13166,2799,13186,2802,13212,2812,13231,2827,13243,2855,13244,2871,13238,2880,13231,2896,13231,2896,13228,2864,13228,2836,13226,2820,13214,2815,13198,2821,13176,2837,13163,2847,13161,2878,13161,2871,13153,2859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878,13161l2847,13161,2869,13169,2880,13187,2876,13212,2864,13228,2896,13228,2896,13163,2879,13163,2878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896,13149l2880,13149,2880,13163,2896,13163,2896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2943,13149l2926,13149,2926,13204,2930,13227,2944,13242,2976,13241,2994,13233,2995,13232,2945,13232,2943,13218,2943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005,13149l2988,13149,2988,13218,2986,13232,2995,13232,3003,13219,3005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051,13149l3035,13149,3035,13244,3051,13244,3051,13196,3054,13174,3071,13161,3083,13161,3084,13159,3051,13159,3051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083,13161l3075,13161,3077,13163,3081,13166,3083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079,13146l3063,13146,3058,13152,3052,13159,3084,13159,3089,13151,3084,13148,3079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196,13231l3179,13231,3179,13244,3196,13244,3196,1323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158,13146l3145,13146,3122,13152,3107,13166,3098,13186,3101,13212,3111,13231,3127,13243,3154,13244,3171,13238,3179,13231,3196,13231,3196,13228,3163,13228,3135,13226,3120,13214,3115,13198,3121,13176,3137,13163,3147,13161,3178,13161,3171,13153,3158,13146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178,13161l3147,13161,3168,13169,3179,13187,3176,13212,3163,13228,3196,13228,3196,13163,3179,13163,3178,13161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196,13149l3179,13149,3179,13163,3196,13163,3196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244,13149l3227,13149,3227,13244,3244,13244,3244,13199,3247,13176,3262,13162,3301,13162,3299,13161,3244,13161,3244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301,13162l3262,13162,3285,13170,3290,13190,3290,13244,3306,13244,3306,13188,3303,13165,3301,13162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262,13150l3248,13156,3244,13161,3299,13161,3289,13150,3262,13150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356,13164l3339,13164,3339,13244,3356,13244,3356,13164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374,13149l3329,13149,3329,13164,3374,13164,3374,13149xe" filled="t" fillcolor="#FFFFFF" stroked="f">
                <v:path arrowok="t"/>
                <v:fill type="solid"/>
              </v:shape>
              <v:shape style="position:absolute;left:1848;top:13077;width:1526;height:169" coordorigin="1848,13077" coordsize="1526,169" path="m3356,13115l3339,13115,3339,13149,3356,13149,3356,13115xe" filled="t" fillcolor="#FFFFFF" stroked="f">
                <v:path arrowok="t"/>
                <v:fill type="solid"/>
              </v:shape>
            </v:group>
            <v:group style="position:absolute;left:2078;top:12774;width:1056;height:169" coordorigin="2078,12774" coordsize="1056,169">
              <v:shape style="position:absolute;left:2078;top:12774;width:1056;height:169" coordorigin="2078,12774" coordsize="1056,169" path="m2160,12788l2078,12788,2078,12940,2160,12940,2160,12925,2096,12925,2096,12865,2158,12865,2158,12849,2096,12849,2096,12804,2160,12804,2160,1278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207,12774l2190,12774,2190,12940,2207,12940,2207,12774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303,12788l2303,12940,2321,12940,2321,12874,2345,12874,2344,12872,2366,12865,2372,12859,2321,12859,2321,12804,2370,12804,2368,12801,2353,12792,2333,12788,2303,1278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345,12874l2325,12874,2373,12940,2395,12940,2345,12874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370,12804l2326,12804,2350,12807,2364,12820,2359,12846,2343,12857,2321,12859,2372,12859,2380,12850,2378,12820,2370,12804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507,12927l2490,12927,2490,12940,2507,12940,2507,12927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470,12843l2456,12843,2433,12848,2418,12862,2409,12883,2412,12908,2422,12928,2438,12940,2465,12940,2482,12935,2490,12927,2507,12927,2507,12924,2474,12924,2446,12922,2431,12911,2426,12895,2432,12872,2448,12859,2458,12858,2489,12858,2482,12849,2470,12843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489,12858l2458,12858,2479,12865,2490,12883,2487,12909,2474,12924,2507,12924,2507,12859,2490,12859,2489,1285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507,12846l2490,12846,2490,12859,2507,12859,2507,12846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555,12846l2538,12846,2538,12940,2555,12940,2555,12895,2558,12873,2573,12859,2612,12859,2610,12857,2555,12857,2555,12846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612,12859l2573,12859,2597,12866,2601,12886,2601,12940,2617,12940,2617,12884,2614,12861,2612,12859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573,12846l2559,12853,2555,12857,2610,12857,2600,12846,2573,12846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703,12843l2692,12843,2670,12848,2652,12860,2642,12879,2644,12906,2654,12925,2669,12938,2688,12943,2704,12943,2714,12940,2724,12933,2724,12928,2691,12928,2670,12921,2658,12903,2662,12878,2675,12862,2702,12862,2723,12862,2723,12852,2714,12846,2703,12843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724,12912l2723,12912,2715,12922,2705,12928,2724,12928,2724,12912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723,12862l2702,12862,2717,12868,2723,12874,2723,12862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766,12774l2750,12774,2750,12940,2766,12940,2766,12895,2769,12873,2784,12859,2823,12859,2821,12857,2766,12857,2766,12774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823,12859l2784,12859,2808,12866,2812,12886,2812,12940,2829,12940,2829,12884,2825,12861,2823,12859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785,12846l2771,12853,2766,12857,2821,12857,2812,12846,2785,12846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916,12845l2887,12848,2867,12857,2856,12872,2852,12891,2856,12914,2868,12932,2887,12941,2913,12940,2931,12933,2936,12928,2902,12928,2880,12921,2870,12902,2947,12896,2945,12883,2870,12883,2872,12869,2886,12858,2934,12858,2934,12856,2916,12845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932,12908l2925,12920,2916,12928,2936,12928,2944,12920,2932,1290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934,12858l2915,12858,2927,12869,2929,12883,2945,12883,2944,12874,2934,1285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2986,12846l2969,12846,2969,12940,2986,12940,2986,12893,2989,12871,3005,12858,3018,12858,3019,12856,2986,12856,2986,12846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3018,12858l3010,12858,3012,12860,3015,12862,3018,12858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3014,12843l2997,12843,2992,12848,2986,12856,3019,12856,3023,12847,3019,12845,3014,12843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3087,12843l3063,12847,3045,12860,3034,12877,3036,12904,3045,12924,3060,12937,3078,12943,3084,12943,3106,12938,3123,12925,3124,12923,3101,12923,3073,12922,3056,12913,3049,12898,3054,12875,3069,12861,3084,12858,3118,12858,3106,12848,3087,12843xe" filled="t" fillcolor="#FFFFFF" stroked="f">
                <v:path arrowok="t"/>
                <v:fill type="solid"/>
              </v:shape>
              <v:shape style="position:absolute;left:2078;top:12774;width:1056;height:169" coordorigin="2078,12774" coordsize="1056,169" path="m3118,12858l3084,12858,3105,12865,3117,12882,3114,12908,3101,12923,3124,12923,3134,12907,3131,12880,3121,12861,3118,12858xe" filled="t" fillcolor="#FFFFFF" stroked="f">
                <v:path arrowok="t"/>
                <v:fill type="solid"/>
              </v:shape>
              <v:shape style="position:absolute;left:816;top:11195;width:3577;height:1454" type="#_x0000_t75">
                <v:imagedata r:id="rId14" o:title=""/>
              </v:shape>
              <v:shape style="position:absolute;left:530;top:8337;width:4161;height:2668" type="#_x0000_t75">
                <v:imagedata r:id="rId15" o:title=""/>
              </v:shape>
            </v:group>
            <v:group style="position:absolute;left:2001;top:8044;width:1219;height:169" coordorigin="2001,8044" coordsize="1219,169">
              <v:shape style="position:absolute;left:2001;top:8044;width:1219;height:169" coordorigin="2001,8044" coordsize="1219,169" path="m2073,8058l2001,8058,2001,8210,2018,8210,2018,8135,2071,8135,2071,8119,2018,8119,2018,8074,2073,8074,2073,805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192,8197l2175,8197,2175,8210,2192,8210,2192,8197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154,8113l2140,8113,2118,8118,2102,8132,2094,8153,2097,8178,2107,8198,2122,8210,2150,8210,2166,8205,2175,8197,2192,8197,2192,8194,2159,8194,2131,8192,2115,8181,2110,8165,2116,8142,2132,8129,2142,8128,2173,8128,2166,8119,2154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173,8128l2142,8128,2164,8135,2175,8153,2171,8179,2159,8194,2192,8194,2192,8129,2174,8129,2173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192,8116l2175,8116,2175,8129,2192,8129,2192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239,8116l2222,8116,2222,8210,2239,8210,2239,8163,2241,8141,2258,8128,2270,8128,2272,8126,2239,8126,2239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270,8128l2262,8128,2265,8130,2268,8132,2270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267,8113l2250,8113,2245,8118,2239,8126,2272,8126,2276,8117,2271,8115,2267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312,8116l2295,8116,2295,8210,2312,8210,2312,8146,2314,8128,2418,8128,2416,8126,2312,8126,2312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370,8128l2350,8128,2351,8143,2351,8210,2368,8210,2368,8145,2370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418,8128l2407,8128,2408,8143,2408,8210,2424,8210,2424,8153,2421,8130,2418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347,8113l2326,8113,2317,8118,2312,8126,2416,8126,2415,8124,2366,8124,2358,8119,2347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407,8115l2381,8116,2366,8124,2415,8124,2407,8115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511,8115l2483,8118,2463,8127,2452,8142,2448,8161,2452,8184,2464,8202,2483,8211,2509,8210,2527,8203,2532,8198,2497,8198,2476,8191,2465,8172,2543,8166,2541,8153,2466,8153,2468,8139,2481,8128,2530,8128,2529,8126,2511,8115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527,8179l2521,8190,2512,8198,2532,8198,2539,8190,2527,8179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530,8128l2511,8128,2523,8139,2525,8153,2541,8153,2540,8144,2530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582,8116l2565,8116,2565,8210,2582,8210,2582,8163,2584,8141,2601,8128,2613,8128,2615,8126,2582,8126,2582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613,8128l2605,8128,2608,8130,2611,8132,2613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610,8113l2593,8113,2588,8118,2582,8126,2615,8126,2619,8117,2614,8115,2610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643,8183l2628,8189,2640,8206,2660,8213,2683,8207,2689,8198,2652,8198,2647,8192,2643,818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675,8113l2648,8113,2635,8124,2635,8140,2643,8157,2660,8166,2675,8174,2679,8192,2672,8198,2689,8198,2695,8190,2690,8166,2676,8156,2662,8150,2650,8147,2650,8132,2657,8128,2689,8128,2686,8121,2675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689,8128l2669,8128,2674,8132,2676,8138,2690,8130,2689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785,8058l2785,8210,2822,8210,2846,8207,2866,8198,2868,8195,2803,8195,2803,8140,2866,8140,2865,8138,2849,8129,2855,8125,2803,8125,2803,8074,2855,8074,2842,8064,2820,8059,2785,805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866,8140l2818,8140,2841,8142,2858,8154,2854,8181,2839,8192,2803,8195,2868,8195,2877,8181,2875,8155,2866,8140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855,8074l2810,8074,2834,8077,2846,8093,2839,8117,2821,8125,2803,8125,2855,8125,2859,8122,2864,8112,2864,8099,2858,8077,2855,8074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995,8197l2978,8197,2978,8210,2995,8210,2995,8197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957,8113l2944,8113,2921,8118,2905,8132,2897,8153,2900,8178,2910,8198,2926,8210,2953,8210,2969,8205,2978,8197,2995,8197,2995,8194,2962,8194,2934,8192,2919,8181,2913,8165,2919,8142,2935,8129,2946,8128,2977,8128,2969,8119,2957,8113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977,8128l2946,8128,2967,8135,2978,8153,2974,8179,2962,8194,2995,8194,2995,8129,2978,8129,2977,8128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2995,8116l2978,8116,2978,8129,2995,8129,2995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043,8116l3026,8116,3026,8210,3043,8210,3043,8165,3045,8143,3061,8129,3099,8129,3098,8127,3043,8127,3043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099,8129l3061,8129,3084,8136,3088,8156,3088,8210,3105,8210,3105,8154,3102,8131,3099,8129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061,8116l3047,8123,3043,8127,3098,8127,3088,8116,3061,8116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153,8044l3136,8044,3136,8210,3153,8210,3153,8171,3157,8167,3180,8167,3169,8156,3175,8151,3153,8151,3153,8044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180,8167l3157,8167,3197,8210,3219,8210,3180,8167xe" filled="t" fillcolor="#FFFFFF" stroked="f">
                <v:path arrowok="t"/>
                <v:fill type="solid"/>
              </v:shape>
              <v:shape style="position:absolute;left:2001;top:8044;width:1219;height:169" coordorigin="2001,8044" coordsize="1219,169" path="m3211,8116l3189,8116,3153,8151,3175,8151,3211,8116xe" filled="t" fillcolor="#FFFFFF" stroked="f">
                <v:path arrowok="t"/>
                <v:fill type="solid"/>
              </v:shape>
            </v:group>
            <v:group style="position:absolute;left:2437;top:7755;width:336;height:161" coordorigin="2437,7755" coordsize="336,161">
              <v:shape style="position:absolute;left:2437;top:7755;width:336;height:161" coordorigin="2437,7755" coordsize="336,161" path="m2519,7755l2437,7755,2437,7907,2519,7907,2519,7891,2454,7891,2454,7831,2517,7831,2517,7816,2454,7816,2454,7770,2519,7770,2519,7755xe" filled="t" fillcolor="#FFFFFF" stroked="f">
                <v:path arrowok="t"/>
                <v:fill type="solid"/>
              </v:shape>
              <v:shape style="position:absolute;left:2437;top:7755;width:336;height:161" coordorigin="2437,7755" coordsize="336,161" path="m2554,7755l2534,7755,2599,7916,2617,7871,2599,7871,2554,7755xe" filled="t" fillcolor="#FFFFFF" stroked="f">
                <v:path arrowok="t"/>
                <v:fill type="solid"/>
              </v:shape>
              <v:shape style="position:absolute;left:2437;top:7755;width:336;height:161" coordorigin="2437,7755" coordsize="336,161" path="m2663,7755l2644,7755,2599,7871,2617,7871,2663,7755xe" filled="t" fillcolor="#FFFFFF" stroked="f">
                <v:path arrowok="t"/>
                <v:fill type="solid"/>
              </v:shape>
              <v:shape style="position:absolute;left:2437;top:7755;width:336;height:161" coordorigin="2437,7755" coordsize="336,161" path="m2680,7755l2680,7907,2717,7907,2742,7904,2761,7894,2763,7891,2698,7891,2698,7836,2761,7836,2760,7834,2745,7826,2750,7822,2698,7822,2698,7770,2750,7770,2738,7760,2715,7755,2680,7755xe" filled="t" fillcolor="#FFFFFF" stroked="f">
                <v:path arrowok="t"/>
                <v:fill type="solid"/>
              </v:shape>
              <v:shape style="position:absolute;left:2437;top:7755;width:336;height:161" coordorigin="2437,7755" coordsize="336,161" path="m2761,7836l2713,7836,2737,7839,2753,7851,2749,7877,2735,7889,2698,7891,2763,7891,2772,7877,2770,7851,2761,7836xe" filled="t" fillcolor="#FFFFFF" stroked="f">
                <v:path arrowok="t"/>
                <v:fill type="solid"/>
              </v:shape>
              <v:shape style="position:absolute;left:2437;top:7755;width:336;height:161" coordorigin="2437,7755" coordsize="336,161" path="m2750,7770l2705,7770,2729,7773,2741,7789,2734,7814,2716,7821,2698,7822,2750,7822,2755,7819,2759,7808,2759,7796,2754,7773,2750,7770xe" filled="t" fillcolor="#FFFFFF" stroked="f">
                <v:path arrowok="t"/>
                <v:fill type="solid"/>
              </v:shape>
              <v:shape style="position:absolute;left:1303;top:7123;width:2598;height:493" type="#_x0000_t75">
                <v:imagedata r:id="rId16" o:title=""/>
              </v:shape>
            </v:group>
            <v:group style="position:absolute;left:2119;top:6798;width:969;height:204" coordorigin="2119,6798" coordsize="969,204">
              <v:shape style="position:absolute;left:2119;top:6798;width:969;height:204" coordorigin="2119,6798" coordsize="969,204" path="m2119,6803l2119,6996,2181,6996,2205,6993,2225,6984,2239,6969,2240,6966,2159,6966,2159,6912,2236,6912,2233,6905,2216,6894,2222,6883,2159,6883,2159,6833,2225,6833,2225,6831,2213,6815,2194,6806,2169,6803,2119,680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236,6912l2165,6912,2189,6914,2204,6927,2200,6954,2185,6964,2159,6966,2240,6966,2245,6947,2242,6924,2236,6912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225,6833l2180,6833,2192,6838,2192,6878,2183,6883,2222,6883,2225,6877,2229,6856,2225,683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267,6803l2267,6996,2307,6996,2307,6918,2349,6918,2347,6915,2368,6906,2380,6892,2307,6892,2307,6833,2380,6833,2375,6823,2359,6810,2339,6804,2267,680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349,6918l2307,6918,2356,6996,2404,6996,2349,6918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380,6833l2312,6833,2335,6837,2348,6853,2343,6879,2327,6890,2307,6892,2380,6892,2381,6890,2388,6869,2384,6842,2380,683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510,6798l2445,6818,2411,6871,2407,6894,2409,6918,2439,6976,2498,7001,2525,6999,2548,6992,2567,6982,2583,6968,2586,6963,2520,6963,2490,6959,2470,6949,2457,6933,2450,6915,2451,6888,2458,6866,2470,6849,2486,6839,2506,6835,2586,6835,2573,6820,2555,6808,2534,6801,2510,6798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586,6835l2506,6835,2530,6839,2548,6852,2560,6869,2566,6890,2566,6894,2566,6899,2564,6918,2556,6938,2541,6954,2520,6963,2586,6963,2595,6951,2603,6931,2607,6910,2607,6899,2605,6876,2598,6855,2587,6836,2586,6835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708,6865l2666,6865,2773,7000,2801,7000,2801,6933,2761,6933,2708,6865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655,6798l2626,6798,2626,6996,2666,6996,2666,6865,2708,6865,2655,6798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801,6803l2762,6803,2762,6933,2801,6933,2801,680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2968,6803l2830,6803,2830,6835,2905,6835,2816,6996,2963,6996,2963,6963,2879,6963,2968,6803xe" filled="t" fillcolor="#CD763C" stroked="f">
                <v:path arrowok="t"/>
                <v:fill type="solid"/>
              </v:shape>
              <v:shape style="position:absolute;left:2119;top:6798;width:969;height:204" coordorigin="2119,6798" coordsize="969,204" path="m3088,6803l2984,6803,2984,6996,3088,6996,3088,6963,3023,6963,3023,6911,3086,6911,3086,6878,3023,6878,3023,6835,3088,6835,3088,6803xe" filled="t" fillcolor="#CD763C" stroked="f">
                <v:path arrowok="t"/>
                <v:fill type="solid"/>
              </v:shape>
              <v:shape style="position:absolute;left:1303;top:6339;width:2593;height:189" type="#_x0000_t75">
                <v:imagedata r:id="rId17" o:title=""/>
              </v:shape>
              <v:shape style="position:absolute;left:1334;top:5950;width:2538;height:242" type="#_x0000_t75">
                <v:imagedata r:id="rId18" o:title=""/>
              </v:shape>
              <v:shape style="position:absolute;left:758;top:5567;width:3680;height:221" type="#_x0000_t75">
                <v:imagedata r:id="rId19" o:title=""/>
              </v:shape>
            </v:group>
            <v:group style="position:absolute;left:2010;top:5191;width:1192;height:169" coordorigin="2010,5191" coordsize="1192,169">
              <v:shape style="position:absolute;left:2010;top:5191;width:1192;height:169" coordorigin="2010,5191" coordsize="1192,169" path="m2028,5205l2010,5205,2010,5357,2028,5357,2028,5283,2127,5283,2127,5267,2028,5267,2028,520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127,5283l2109,5283,2109,5357,2127,5357,2127,528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127,5205l2109,5205,2109,5267,2127,5267,2127,520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175,5263l2158,5263,2158,5317,2162,5340,2176,5355,2208,5355,2226,5347,2227,5345,2177,5345,2175,5331,2175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237,5263l2220,5263,2220,5331,2218,5345,2227,5345,2235,5333,2237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352,5344l2284,5344,2292,5355,2304,5360,2318,5360,2340,5355,2352,5344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283,5191l2266,5191,2266,5357,2283,5357,2283,5344,2352,5344,2355,5341,2331,5341,2303,5339,2288,5328,2283,5312,2288,5290,2305,5276,2307,5276,2283,5276,2283,5191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351,5275l2315,5275,2336,5282,2347,5300,2343,5326,2331,5341,2355,5341,2356,5340,2364,5320,2361,5294,2351,5275,2351,527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308,5263l2292,5269,2283,5276,2307,5276,2315,5275,2351,5275,2336,5263,2308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395,5330l2381,5336,2393,5353,2413,5360,2435,5354,2442,5345,2405,5345,2400,5339,2395,5330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428,5260l2401,5260,2387,5271,2387,5287,2395,5304,2412,5313,2428,5321,2432,5339,2425,5345,2442,5345,2448,5337,2442,5313,2428,5303,2414,5297,2403,5294,2403,5279,2409,5275,2442,5275,2438,5268,2428,5260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442,5275l2421,5275,2426,5280,2429,5285,2443,5277,2442,527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538,5205l2538,5357,2555,5357,2555,5291,2581,5291,2595,5289,2613,5275,2555,5275,2555,5221,2614,5221,2603,5213,2584,5206,2564,5205,2538,520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614,5221l2562,5221,2586,5223,2601,5236,2597,5263,2582,5273,2555,5275,2613,5275,2616,5273,2621,5260,2621,5235,2615,5221,2614,5221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698,5262l2670,5265,2650,5274,2639,5289,2635,5308,2639,5331,2651,5349,2670,5358,2696,5357,2714,5350,2718,5345,2684,5345,2663,5338,2652,5319,2729,5313,2728,5300,2653,5300,2655,5286,2668,5275,2717,5275,2716,5274,2698,5262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714,5326l2708,5337,2698,5345,2718,5345,2726,5337,2714,5326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717,5275l2697,5275,2709,5286,2712,5300,2728,5300,2727,5291,2717,527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843,5344l2826,5344,2826,5357,2843,5357,2843,5344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805,5260l2792,5260,2769,5265,2753,5279,2745,5300,2748,5325,2758,5345,2774,5357,2801,5357,2817,5352,2826,5344,2843,5344,2843,5341,2810,5341,2782,5339,2767,5328,2761,5312,2767,5290,2784,5276,2794,5275,2825,5275,2817,5266,2805,5260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825,5275l2794,5275,2815,5282,2826,5300,2822,5326,2810,5341,2843,5341,2843,5276,2826,5276,2825,5275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843,5263l2826,5263,2826,5276,2843,5276,2843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891,5263l2874,5263,2874,5357,2891,5357,2891,5312,2893,5290,2909,5276,2947,5276,2946,5274,2891,5274,2891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947,5276l2909,5276,2932,5283,2936,5303,2936,5357,2953,5357,2953,5301,2950,5278,2947,5276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2909,5263l2895,5270,2891,5274,2946,5274,2936,5263,2909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001,5263l2984,5263,2984,5317,2988,5340,3001,5355,3033,5355,3052,5347,3053,5345,3003,5345,3001,5331,3001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062,5263l3045,5263,3045,5331,3043,5345,3053,5345,3060,5333,3062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10,5277l3094,5277,3094,5357,3110,5357,3110,5277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28,5263l3083,5263,3083,5277,3128,5277,3128,5263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10,5228l3094,5228,3094,5263,3110,5263,3110,5228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50,5330l3135,5336,3147,5353,3167,5360,3190,5354,3197,5345,3159,5345,3154,5339,3150,5330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82,5260l3155,5260,3142,5271,3142,5287,3150,5304,3167,5313,3182,5321,3186,5339,3179,5345,3197,5345,3202,5337,3197,5313,3183,5303,3169,5297,3158,5294,3158,5279,3164,5275,3196,5275,3193,5268,3182,5260xe" filled="t" fillcolor="#FFFFFF" stroked="f">
                <v:path arrowok="t"/>
                <v:fill type="solid"/>
              </v:shape>
              <v:shape style="position:absolute;left:2010;top:5191;width:1192;height:169" coordorigin="2010,5191" coordsize="1192,169" path="m3196,5275l3176,5275,3181,5280,3183,5285,3197,5277,3196,5275xe" filled="t" fillcolor="#FFFFFF" stroked="f">
                <v:path arrowok="t"/>
                <v:fill type="solid"/>
              </v:shape>
            </v:group>
            <v:group style="position:absolute;left:1834;top:4805;width:1538;height:169" coordorigin="1834,4805" coordsize="1538,169">
              <v:shape style="position:absolute;left:1834;top:4805;width:1538;height:169" coordorigin="1834,4805" coordsize="1538,169" path="m1906,4819l1834,4819,1834,4971,1851,4971,1851,4896,1904,4896,1904,4880,1851,4880,1851,4835,1906,4835,1906,481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1950,4876l1933,4876,1933,4971,1950,4971,1950,4924,1953,4902,1969,4889,1982,4889,1983,4887,1950,4887,1950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1982,4889l1974,4889,1976,4891,1980,4893,1982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1978,4874l1961,4874,1956,4879,1951,4887,1983,4887,1988,4878,1983,4876,1978,487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095,4958l2078,4958,2078,4971,2095,4971,2095,4958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057,4874l2044,4874,2021,4879,2005,4893,1997,4914,2000,4939,2010,4959,2026,4971,2053,4971,2069,4966,2078,4958,2095,4958,2095,4955,2062,4955,2034,4953,2019,4942,2014,4926,2019,4903,2036,4890,2046,4889,2077,4889,2069,4880,2057,487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077,4889l2046,4889,2067,4896,2078,4914,2074,4940,2062,4955,2095,4955,2095,4890,2078,4890,2077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095,4876l2078,4876,2078,4890,2095,4890,2095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143,4876l2126,4876,2126,4971,2143,4971,2143,4926,2146,4904,2161,4889,2199,4889,2198,4888,2143,4888,2143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199,4889l2161,4889,2184,4897,2188,4917,2188,4971,2205,4971,2205,4915,2202,4892,2199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161,4877l2147,4884,2143,4888,2198,4888,2188,4877,2161,4877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253,4805l2236,4805,2236,4971,2253,4971,2253,4932,2258,4928,2280,4928,2269,4917,2275,4912,2253,4912,2253,4805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280,4928l2258,4928,2297,4971,2320,4971,2280,4928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312,4876l2289,4876,2253,4912,2275,4912,2312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352,4805l2336,4805,2336,4971,2352,4971,2352,4805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404,4876l2387,4876,2387,4971,2404,4971,2404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402,4829l2389,4829,2383,4835,2383,4847,2389,4852,2402,4852,2407,4847,2407,4835,2402,482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456,4876l2439,4876,2439,4971,2456,4971,2456,4926,2458,4904,2474,4889,2512,4889,2511,4888,2456,4888,2456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512,4889l2474,4889,2497,4897,2501,4917,2501,4971,2518,4971,2518,4915,2515,4892,2512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474,4877l2460,4884,2456,4888,2511,4888,2501,4877,2474,4877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699,4817l2632,4839,2606,4893,2609,4916,2618,4936,2632,4952,2650,4965,2671,4972,2697,4972,2717,4968,2731,4962,2732,4957,2700,4957,2674,4954,2652,4945,2637,4932,2627,4915,2623,4895,2627,4874,2639,4855,2655,4841,2676,4833,2736,4833,2736,4831,2718,4822,2699,4817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736,4938l2719,4950,2700,4957,2732,4957,2736,4938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736,4833l2676,4833,2701,4835,2720,4841,2734,4851,2736,4833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812,4874l2789,4878,2770,4890,2759,4908,2762,4935,2771,4955,2785,4968,2803,4974,2809,4974,2831,4969,2849,4956,2850,4954,2827,4954,2798,4953,2781,4944,2774,4929,2779,4906,2794,4892,2809,4889,2843,4889,2831,4879,2812,487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843,4889l2809,4889,2830,4896,2842,4913,2839,4939,2827,4954,2850,4954,2859,4937,2856,4911,2847,4892,2843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900,4805l2884,4805,2884,4971,2900,4971,2900,4805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948,4805l2931,4805,2931,4971,2948,4971,2948,4805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000,4876l2983,4876,2983,4971,3000,4971,3000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2998,4829l2985,4829,2979,4835,2979,4847,2985,4852,2998,4852,3003,4847,3003,4835,2998,482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041,4944l3026,4950,3039,4967,3059,4974,3081,4968,3088,4959,3050,4959,3046,4953,3041,494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074,4874l3046,4874,3033,4885,3033,4901,3041,4918,3058,4927,3074,4935,3078,4953,3071,4959,3088,4959,3094,4951,3088,4927,3074,4917,3060,4911,3049,4908,3049,4893,3055,4889,3088,4889,3084,4882,3074,487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088,4889l3067,4889,3072,4893,3075,4898,3089,4891,3088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139,4876l3122,4876,3122,4971,3139,4971,3139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137,4829l3124,4829,3118,4835,3118,4847,3124,4852,3137,4852,3142,4847,3142,4835,3137,482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220,4874l3197,4878,3178,4890,3168,4908,3170,4935,3179,4955,3193,4968,3212,4974,3217,4974,3239,4969,3257,4956,3258,4954,3235,4954,3206,4953,3189,4944,3182,4929,3187,4906,3202,4892,3217,4889,3251,4889,3239,4879,3220,4874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251,4889l3217,4889,3238,4896,3250,4913,3247,4939,3235,4954,3258,4954,3267,4937,3264,4911,3255,4892,3251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309,4876l3292,4876,3292,4971,3309,4971,3309,4926,3311,4904,3327,4889,3365,4889,3364,4888,3309,4888,3309,4876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365,4889l3327,4889,3350,4897,3354,4917,3354,4971,3371,4971,3371,4915,3368,4892,3365,4889xe" filled="t" fillcolor="#FFFFFF" stroked="f">
                <v:path arrowok="t"/>
                <v:fill type="solid"/>
              </v:shape>
              <v:shape style="position:absolute;left:1834;top:4805;width:1538;height:169" coordorigin="1834,4805" coordsize="1538,169" path="m3327,4877l3313,4884,3309,4888,3364,4888,3354,4877,3327,4877xe" filled="t" fillcolor="#FFFFFF" stroked="f">
                <v:path arrowok="t"/>
                <v:fill type="solid"/>
              </v:shape>
            </v:group>
            <v:group style="position:absolute;left:2025;top:4431;width:1154;height:207" coordorigin="2025,4431" coordsize="1154,207">
              <v:shape style="position:absolute;left:2025;top:4431;width:1154;height:207" coordorigin="2025,4431" coordsize="1154,207" path="m2025,4433l2025,4585,2055,4585,2076,4584,2095,4580,2112,4570,2113,4570,2043,4570,2043,4449,2111,4449,2104,4444,2086,4437,2068,4434,2025,443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111,4449l2056,4449,2076,4450,2095,4457,2113,4474,2123,4492,2126,4509,2122,4529,2075,4568,2043,4570,2113,4570,2129,4553,2139,4536,2143,4517,2141,4494,2135,4474,2124,4459,2111,4449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258,4572l2241,4572,2241,4585,2258,4585,2258,4572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220,4488l2207,4488,2184,4493,2168,4507,2160,4528,2163,4553,2173,4573,2189,4584,2216,4585,2233,4580,2241,4572,2258,4572,2258,4569,2225,4569,2197,4567,2182,4556,2177,4540,2183,4517,2199,4504,2209,4503,2240,4503,2233,4494,2220,4488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240,4503l2209,4503,2230,4510,2241,4528,2238,4554,2225,4569,2258,4569,2258,4504,2241,4504,2240,450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258,4490l2241,4490,2241,4504,2258,4504,2258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309,4490l2292,4490,2292,4585,2309,4585,2309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307,4443l2294,4443,2289,4448,2289,4461,2294,4466,2307,4466,2313,4461,2313,4448,2307,444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360,4490l2344,4490,2344,4585,2360,4585,2360,4538,2363,4516,2380,4503,2392,4503,2393,4501,2360,4501,2360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392,4503l2384,4503,2386,4505,2390,4507,2392,450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388,4488l2372,4488,2367,4493,2361,4501,2393,4501,2398,4492,2393,4490,2388,4488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426,4490l2407,4490,2452,4576,2420,4639,2439,4639,2479,4558,2461,4558,2426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512,4490l2493,4490,2461,4558,2479,4558,2512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740,4576l2711,4576,2729,4587,2751,4587,2740,4576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678,4431l2611,4453,2585,4507,2588,4530,2597,4550,2611,4566,2629,4579,2650,4586,2676,4586,2696,4582,2711,4576,2740,4576,2736,4572,2668,4572,2645,4568,2626,4557,2612,4541,2604,4521,2606,4495,2615,4475,2629,4459,2647,4449,2718,4449,2715,4446,2697,4436,2678,4431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688,4524l2665,4524,2703,4561,2693,4568,2679,4572,2736,4572,2727,4563,2740,4547,2742,4542,2723,4542,2688,4524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718,4449l2647,4449,2676,4451,2699,4458,2716,4469,2727,4484,2732,4501,2730,4525,2723,4542,2742,4542,2748,4529,2746,4502,2740,4479,2729,4460,2718,4449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790,4490l2773,4490,2773,4545,2777,4568,2790,4583,2822,4583,2841,4575,2842,4573,2792,4573,2790,4559,2790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851,4490l2834,4490,2834,4559,2833,4573,2842,4573,2849,4561,2851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937,4490l2908,4493,2889,4502,2877,4517,2873,4536,2877,4559,2890,4576,2908,4586,2934,4585,2953,4577,2957,4573,2923,4573,2902,4566,2891,4547,2968,4541,2966,4528,2891,4528,2893,4514,2907,4503,2956,4503,2955,4501,2937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953,4553l2946,4565,2937,4573,2957,4573,2965,4565,2953,455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2956,4503l2936,4503,2948,4514,2950,4528,2966,4528,2965,4519,2956,450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046,4490l3017,4493,2998,4502,2987,4517,2982,4536,2987,4559,2999,4576,3018,4586,3044,4585,3062,4577,3066,4573,3032,4573,3011,4566,3000,4547,3077,4541,3076,4528,3000,4528,3003,4514,3016,4503,3065,4503,3064,4501,3046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062,4553l3056,4565,3046,4573,3066,4573,3074,4565,3062,455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065,4503l3045,4503,3057,4514,3060,4528,3076,4528,3075,4519,3065,450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117,4490l3100,4490,3100,4585,3117,4585,3117,4540,3120,4518,3135,4503,3174,4503,3172,4502,3117,4502,3117,4490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174,4503l3135,4503,3159,4511,3163,4531,3163,4585,3180,4585,3180,4529,3176,4506,3174,4503xe" filled="t" fillcolor="#FFFFFF" stroked="f">
                <v:path arrowok="t"/>
                <v:fill type="solid"/>
              </v:shape>
              <v:shape style="position:absolute;left:2025;top:4431;width:1154;height:207" coordorigin="2025,4431" coordsize="1154,207" path="m3136,4491l3121,4498,3117,4502,3172,4502,3163,4491,3136,4491xe" filled="t" fillcolor="#FFFFFF" stroked="f">
                <v:path arrowok="t"/>
                <v:fill type="solid"/>
              </v:shape>
            </v:group>
            <v:group style="position:absolute;left:2132;top:4033;width:941;height:169" coordorigin="2132,4033" coordsize="941,169">
              <v:shape style="position:absolute;left:2132;top:4033;width:941;height:169" coordorigin="2132,4033" coordsize="941,169" path="m2132,4047l2132,4199,2169,4199,2194,4196,2213,4187,2215,4183,2150,4183,2150,4129,2213,4129,2212,4127,2196,4118,2202,4114,2150,4114,2150,4063,2202,4063,2190,4053,2167,4047,2132,404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213,4129l2165,4129,2188,4131,2205,4143,2201,4170,2186,4181,2150,4183,2215,4183,2224,4169,2222,4144,2213,4129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202,4063l2157,4063,2181,4066,2193,4082,2186,4106,2168,4114,2150,4114,2202,4114,2206,4111,2211,4101,2211,4088,2205,4066,2202,4063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268,4033l2251,4033,2251,4199,2268,4199,2268,4033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390,4186l2373,4186,2373,4199,2390,4199,2390,4186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352,4102l2339,4102,2316,4107,2300,4121,2292,4141,2295,4167,2305,4186,2321,4198,2348,4199,2364,4193,2373,4186,2390,4186,2390,4183,2357,4183,2329,4181,2314,4170,2308,4153,2314,4131,2330,4118,2340,4117,2371,4117,2364,4108,2352,4102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371,4117l2340,4117,2362,4124,2373,4142,2369,4167,2357,4183,2390,4183,2390,4118,2372,4118,2371,411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390,4104l2373,4104,2373,4118,2390,4118,2390,4104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437,4033l2420,4033,2420,4199,2437,4199,2437,4160,2441,4156,2463,4156,2453,4145,2458,4139,2437,4139,2437,4033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463,4156l2441,4156,2481,4199,2503,4199,2463,4156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495,4104l2473,4104,2437,4139,2458,4139,2495,4104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575,4104l2546,4107,2527,4116,2515,4131,2511,4150,2515,4173,2527,4190,2546,4200,2572,4199,2590,4191,2595,4187,2561,4187,2539,4180,2529,4161,2606,4155,2604,4142,2529,4142,2531,4128,2545,4117,2593,4117,2593,4115,2575,4104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591,4167l2584,4179,2575,4187,2595,4187,2603,4179,2591,416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593,4117l2574,4117,2586,4128,2588,4142,2604,4142,2603,4133,2593,411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766,4047l2694,4047,2694,4199,2711,4199,2711,4124,2764,4124,2764,4108,2711,4108,2711,4063,2766,4063,2766,404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841,4102l2817,4106,2799,4118,2788,4136,2790,4163,2799,4183,2814,4196,2832,4202,2837,4202,2860,4197,2877,4184,2878,4182,2855,4182,2827,4181,2810,4172,2803,4157,2808,4134,2823,4120,2837,4117,2872,4117,2860,4107,2841,4102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872,4117l2837,4117,2859,4124,2871,4141,2868,4167,2855,4182,2878,4182,2888,4165,2885,4139,2875,4119,2872,411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929,4104l2912,4104,2912,4199,2929,4199,2929,4152,2931,4130,2948,4117,2960,4117,2961,4115,2929,4115,2929,4104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960,4117l2952,4117,2955,4119,2958,4121,2960,411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2957,4102l2940,4102,2935,4107,2929,4115,2961,4115,2966,4106,2961,4104,2957,4102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3073,4186l3057,4186,3057,4199,3073,4199,3073,4186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3035,4102l3022,4102,3000,4107,2984,4121,2976,4141,2979,4167,2988,4187,3004,4198,3031,4199,3048,4193,3057,4186,3073,4186,3073,4183,3041,4183,3012,4181,2997,4170,2992,4153,2998,4131,3014,4118,3024,4117,3055,4117,3048,4108,3035,4102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3055,4117l3024,4117,3046,4124,3056,4142,3053,4167,3041,4183,3073,4183,3073,4118,3056,4118,3055,4117xe" filled="t" fillcolor="#FFFFFF" stroked="f">
                <v:path arrowok="t"/>
                <v:fill type="solid"/>
              </v:shape>
              <v:shape style="position:absolute;left:2132;top:4033;width:941;height:169" coordorigin="2132,4033" coordsize="941,169" path="m3073,4033l3057,4033,3057,4118,3073,4118,3073,4033xe" filled="t" fillcolor="#FFFFFF" stroked="f">
                <v:path arrowok="t"/>
                <v:fill type="solid"/>
              </v:shape>
              <v:shape style="position:absolute;left:1455;top:3637;width:2289;height:240" type="#_x0000_t75">
                <v:imagedata r:id="rId20" o:title=""/>
              </v:shape>
            </v:group>
            <v:group style="position:absolute;left:2230;top:3313;width:753;height:201" coordorigin="2230,3313" coordsize="753,201">
              <v:shape style="position:absolute;left:2230;top:3313;width:753;height:201" coordorigin="2230,3313" coordsize="753,201" path="m2261,3464l2230,3477,2243,3494,2259,3506,2278,3513,2306,3511,2328,3503,2344,3491,2351,3480,2300,3480,2276,3476,2261,3464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316,3313l2287,3315,2265,3323,2249,3335,2240,3351,2242,3380,2249,3399,2262,3411,2278,3420,2300,3429,2315,3442,2312,3468,2300,3480,2351,3480,2354,3474,2358,3454,2354,3429,2343,3411,2327,3400,2311,3392,2295,3385,2283,3377,2278,3366,2278,3352,2290,3343,2345,3343,2352,3332,2336,3321,2316,3313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345,3343l2316,3343,2326,3349,2333,3359,2345,3343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418,3316l2379,3316,2379,3510,2418,3510,2418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568,3316l2526,3316,2603,3515,2626,3515,2653,3446,2617,3446,2568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486,3316l2447,3316,2447,3510,2542,3510,2542,3477,2486,3477,2486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704,3316l2662,3316,2617,3446,2653,3446,2704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820,3316l2715,3316,2715,3510,2820,3510,2820,3477,2755,3477,2755,3424,2817,3424,2817,3391,2755,3391,2755,3349,2820,3349,2820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846,3316l2846,3510,2885,3510,2885,3431,2928,3431,2925,3428,2946,3419,2958,3405,2885,3405,2885,3347,2958,3347,2953,3336,2938,3324,2917,3317,2846,3316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928,3431l2886,3431,2935,3510,2982,3510,2928,3431xe" filled="t" fillcolor="#E6E7E8" stroked="f">
                <v:path arrowok="t"/>
                <v:fill type="solid"/>
              </v:shape>
              <v:shape style="position:absolute;left:2230;top:3313;width:753;height:201" coordorigin="2230,3313" coordsize="753,201" path="m2958,3347l2891,3347,2914,3350,2926,3366,2921,3393,2906,3403,2885,3405,2958,3405,2960,3403,2966,3383,2963,3355,2958,3347xe" filled="t" fillcolor="#E6E7E8" stroked="f">
                <v:path arrowok="t"/>
                <v:fill type="solid"/>
              </v:shape>
              <v:shape style="position:absolute;left:1263;top:1977;width:2676;height:1097" type="#_x0000_t75">
                <v:imagedata r:id="rId21" o:title=""/>
              </v:shape>
            </v:group>
            <v:group style="position:absolute;left:1557;top:1645;width:2089;height:204" coordorigin="1557,1645" coordsize="2089,204">
              <v:shape style="position:absolute;left:1557;top:1645;width:2089;height:204" coordorigin="1557,1645" coordsize="2089,204" path="m1669,1645l1598,1664,1562,1713,1557,1734,1559,1760,1586,1820,1641,1848,1669,1845,1692,1838,1711,1827,1722,1815,1659,1815,1634,1810,1616,1798,1604,1780,1598,1760,1600,1734,1607,1712,1618,1694,1634,1682,1729,1682,1723,1673,1707,1660,1689,1651,1669,164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1745,1740l1658,1740,1658,1771,1700,1771,1694,1792,1679,1807,1659,1815,1722,1815,1725,1812,1735,1794,1742,1774,1744,1753,1745,174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1729,1682l1634,1682,1662,1682,1681,1688,1694,1699,1735,1691,1729,1682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1858,1645l1792,1665,1758,1718,1755,1741,1757,1765,1786,1823,1846,1848,1872,1846,1895,1839,1915,1829,1930,1815,1933,1810,1867,1810,1838,1807,1817,1796,1804,1780,1797,1762,1799,1735,1806,1713,1817,1696,1833,1686,1854,1682,1934,1682,1920,1667,1902,1656,1881,1648,1858,164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1934,1682l1854,1682,1877,1686,1895,1699,1907,1716,1913,1737,1913,1741,1913,1746,1911,1765,1903,1785,1889,1801,1867,1810,1933,1810,1942,1798,1950,1778,1954,1757,1954,1746,1952,1723,1945,1702,1935,1683,1934,1682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013,1650l1974,1650,1974,1843,2069,1843,2069,1811,2013,1811,2013,165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081,1650l2081,1843,2137,1843,2161,1841,2183,1833,2201,1822,2212,1811,2121,1811,2121,1683,2209,1683,2206,1678,2191,1665,2173,1656,2153,1651,2081,165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209,1683l2127,1683,2153,1686,2173,1695,2186,1710,2193,1730,2192,1758,2134,1810,2121,1811,2212,1811,2216,1806,2227,1788,2233,1767,2232,1739,2227,1715,2218,1694,2209,1683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355,1798l2323,1811,2336,1827,2352,1840,2372,1847,2400,1845,2422,1837,2438,1824,2444,1814,2393,1814,2370,1810,2355,1798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409,1647l2380,1649,2358,1657,2343,1669,2334,1685,2335,1713,2343,1732,2355,1745,2372,1754,2394,1763,2408,1775,2406,1801,2393,1814,2444,1814,2448,1808,2452,1788,2447,1762,2436,1745,2421,1733,2404,1725,2388,1718,2377,1710,2372,1699,2372,1686,2384,1676,2438,1676,2445,1666,2429,1655,2409,1647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438,1676l2410,1676,2419,1683,2427,1692,2438,1676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473,1650l2473,1843,2512,1843,2512,1771,2531,1771,2557,1768,2576,1759,2589,1743,2590,1740,2512,1740,2512,1681,2587,1681,2584,1672,2569,1659,2550,1652,2527,1650,2473,165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587,1681l2519,1681,2543,1684,2555,1700,2551,1728,2536,1738,2512,1740,2590,1740,2595,1721,2592,1693,2587,1681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707,1645l2642,1665,2608,1718,2604,1741,2607,1765,2636,1823,2695,1848,2722,1846,2745,1839,2764,1829,2780,1815,2783,1810,2717,1810,2687,1807,2667,1796,2654,1780,2647,1762,2649,1735,2655,1713,2667,1696,2683,1686,2703,1682,2783,1682,2770,1667,2752,1656,2731,1648,2707,164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783,1682l2703,1682,2727,1686,2745,1699,2757,1716,2763,1737,2763,1741,2763,1746,2761,1765,2753,1785,2738,1801,2717,1810,2783,1810,2792,1798,2800,1778,2804,1757,2804,1746,2802,1723,2795,1702,2784,1683,2783,1682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905,1712l2863,1712,2970,1847,2998,1847,2998,1780,2958,1780,2905,1712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852,1645l2823,1645,2823,1843,2863,1843,2863,1712,2905,1712,2852,164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2998,1650l2959,1650,2959,1780,2998,1780,2998,165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050,1798l3018,1811,3031,1827,3047,1840,3067,1847,3095,1845,3117,1837,3133,1824,3139,1814,3088,1814,3065,1810,3050,1798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104,1647l3075,1649,3053,1657,3038,1669,3029,1685,3030,1713,3038,1732,3050,1745,3067,1754,3089,1763,3103,1775,3101,1801,3088,1814,3139,1814,3143,1808,3147,1788,3142,1762,3131,1745,3116,1733,3099,1725,3083,1718,3072,1710,3067,1699,3067,1686,3079,1676,3133,1676,3140,1666,3124,1655,3104,1647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133,1676l3105,1676,3114,1683,3122,1692,3133,1676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261,1645l3196,1665,3161,1718,3158,1741,3160,1765,3189,1823,3249,1848,3276,1846,3299,1839,3318,1829,3334,1815,3337,1810,3270,1810,3241,1807,3220,1796,3207,1780,3200,1762,3202,1735,3209,1713,3221,1696,3237,1686,3257,1682,3337,1682,3324,1667,3306,1656,3285,1648,3261,164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337,1682l3257,1682,3281,1686,3299,1699,3311,1716,3317,1737,3317,1741,3317,1746,3314,1765,3306,1785,3292,1801,3270,1810,3337,1810,3345,1798,3353,1778,3357,1757,3358,1746,3355,1723,3349,1702,3338,1683,3337,1682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377,1650l3377,1843,3416,1843,3416,1765,3459,1765,3457,1762,3477,1753,3489,1739,3416,1739,3416,1681,3490,1681,3484,1670,3469,1657,3448,1651,3377,1650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459,1765l3417,1765,3466,1843,3514,1843,3459,1765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490,1681l3422,1681,3445,1684,3458,1700,3452,1726,3437,1737,3416,1739,3489,1739,3491,1737,3497,1716,3494,1689,3490,1681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549,1798l3518,1811,3531,1827,3547,1840,3566,1847,3595,1845,3617,1837,3632,1824,3639,1814,3588,1814,3565,1810,3549,1798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604,1647l3575,1649,3553,1657,3538,1669,3529,1685,3530,1713,3538,1732,3550,1745,3566,1754,3588,1763,3603,1775,3601,1801,3588,1814,3639,1814,3642,1808,3646,1788,3642,1762,3631,1745,3616,1734,3599,1725,3583,1718,3572,1710,3567,1699,3567,1686,3579,1676,3633,1676,3640,1666,3624,1655,3604,1647xe" filled="t" fillcolor="#FFCC40" stroked="f">
                <v:path arrowok="t"/>
                <v:fill type="solid"/>
              </v:shape>
              <v:shape style="position:absolute;left:1557;top:1645;width:2089;height:204" coordorigin="1557,1645" coordsize="2089,204" path="m3633,1676l3604,1676,3614,1683,3622,1692,3633,1676xe" filled="t" fillcolor="#FFCC40" stroked="f">
                <v:path arrowok="t"/>
                <v:fill type="solid"/>
              </v:shape>
            </v:group>
            <v:group style="position:absolute;left:1842;top:1225;width:1527;height:169" coordorigin="1842,1225" coordsize="1527,169">
              <v:shape style="position:absolute;left:1842;top:1225;width:1527;height:169" coordorigin="1842,1225" coordsize="1527,169" path="m1842,1239l1842,1391,1860,1391,1860,1325,1886,1325,1900,1323,1918,1309,1860,1309,1860,1255,1919,1255,1908,1247,1889,1240,1869,1239,1842,123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1919,1255l1867,1255,1890,1257,1906,1270,1902,1296,1887,1307,1860,1309,1918,1309,1920,1307,1926,1294,1926,1268,1920,1255,1919,1255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003,1296l1974,1299,1955,1308,1944,1323,1939,1342,1944,1365,1956,1382,1975,1392,2001,1391,2019,1383,2023,1379,1989,1379,1968,1372,1957,1353,2034,1347,2033,1334,1957,1334,1960,1320,1973,1309,2022,1309,2021,1307,2003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019,1359l2013,1371,2003,1379,2023,1379,2031,1371,2019,135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022,1309l2002,1309,2014,1320,2017,1334,2033,1334,2032,1325,2022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111,1294l2100,1294,2078,1298,2060,1311,2050,1330,2052,1357,2062,1376,2076,1389,2096,1394,2112,1394,2122,1390,2131,1384,2131,1379,2099,1379,2078,1372,2066,1354,2070,1329,2083,1313,2110,1312,2131,1312,2131,1303,2122,1297,2111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131,1363l2131,1363,2123,1373,2113,1379,2131,1379,2131,1363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131,1312l2110,1312,2125,1319,2131,1325,2131,1312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174,1225l2158,1225,2158,1391,2174,1391,2174,1346,2177,1324,2192,1309,2231,1309,2229,1307,2174,1307,2174,1225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231,1309l2192,1309,2216,1317,2220,1337,2220,1391,2237,1391,2237,1335,2233,1312,2231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193,1297l2179,1304,2174,1307,2229,1307,2220,1297,2193,1297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286,1311l2270,1311,2270,1391,2286,1391,2286,1311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304,1296l2259,1296,2259,1311,2304,1311,2304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286,1262l2270,1262,2270,1296,2286,1296,2286,1262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384,1239l2384,1391,2413,1391,2435,1390,2454,1386,2471,1376,2472,1376,2402,1376,2402,1255,2470,1255,2463,1250,2445,1243,2427,1240,2384,123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470,1255l2414,1255,2435,1256,2454,1263,2472,1280,2482,1298,2484,1315,2481,1335,2434,1374,2402,1376,2472,1376,2488,1359,2497,1342,2502,1323,2500,1300,2494,1280,2483,1265,2470,1255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547,1296l2530,1296,2530,1391,2547,1391,2547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545,1249l2532,1249,2526,1254,2526,1267,2532,1272,2545,1272,2550,1267,2550,1254,2545,124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589,1364l2574,1370,2586,1387,2606,1394,2628,1388,2635,1379,2598,1379,2593,1373,2589,136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621,1294l2594,1294,2580,1305,2580,1321,2588,1338,2605,1347,2621,1355,2625,1373,2618,1379,2635,1379,2641,1371,2636,1347,2621,1337,2607,1331,2596,1328,2596,1313,2602,1309,2635,1309,2631,1301,2621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635,1309l2614,1309,2619,1313,2622,1318,2636,1311,2635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683,1311l2667,1311,2667,1391,2683,1391,2683,1311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701,1296l2656,1296,2656,1311,2701,1311,2701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683,1262l2667,1262,2667,1296,2683,1296,2683,1262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732,1296l2715,1296,2715,1391,2732,1391,2732,1344,2735,1322,2751,1309,2764,1309,2765,1307,2732,1307,2732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764,1309l2756,1309,2758,1311,2762,1313,2764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760,1294l2744,1294,2739,1299,2733,1307,2765,1307,2770,1298,2765,1296,2760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807,1296l2790,1296,2790,1391,2807,1391,2807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805,1249l2792,1249,2786,1254,2786,1267,2792,1272,2805,1272,2810,1267,2810,1254,2805,124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926,1378l2858,1378,2866,1388,2879,1394,2892,1394,2915,1388,2926,1378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858,1225l2841,1225,2841,1391,2858,1391,2858,1378,2926,1378,2930,1375,2906,1375,2878,1373,2862,1362,2857,1346,2863,1323,2879,1310,2881,1310,2858,1310,2858,1225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926,1309l2889,1309,2911,1316,2922,1334,2918,1360,2906,1375,2930,1375,2931,1374,2939,1354,2936,1328,2926,1309,2926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883,1297l2866,1303,2858,1310,2881,1310,2889,1309,2926,1309,2910,1297,2883,1297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2979,1296l2962,1296,2962,1351,2966,1374,2979,1389,3011,1389,3030,1381,3031,1379,2981,1379,2979,1365,2979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040,1296l3023,1296,3023,1365,3022,1379,3031,1379,3038,1367,3040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089,1311l3072,1311,3072,1391,3089,1391,3089,1311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106,1296l3062,1296,3062,1311,3106,1311,3106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089,1262l3072,1262,3072,1296,3089,1296,3089,1262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168,1294l3144,1298,3126,1310,3115,1328,3117,1355,3127,1375,3141,1388,3159,1394,3165,1394,3187,1389,3204,1376,3206,1374,3182,1374,3154,1373,3137,1364,3130,1349,3135,1326,3150,1312,3165,1309,3199,1309,3187,1299,3168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199,1309l3165,1309,3186,1316,3198,1333,3195,1359,3182,1374,3206,1374,3215,1357,3212,1331,3202,1311,3199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256,1296l3239,1296,3239,1391,3256,1391,3256,1344,3258,1322,3275,1309,3288,1309,3289,1307,3256,1307,3256,1296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288,1309l3280,1309,3282,1311,3285,1313,3288,1309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284,1294l3267,1294,3262,1299,3256,1307,3289,1307,3293,1298,3288,1296,3284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317,1364l3302,1370,3314,1387,3334,1394,3357,1388,3363,1379,3326,1379,3321,1373,3317,136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349,1294l3322,1294,3309,1305,3309,1321,3317,1338,3334,1347,3349,1355,3353,1373,3346,1379,3363,1379,3369,1371,3364,1347,3350,1337,3336,1331,3325,1328,3325,1313,3331,1309,3363,1309,3360,1301,3349,1294xe" filled="t" fillcolor="#FFFFFF" stroked="f">
                <v:path arrowok="t"/>
                <v:fill type="solid"/>
              </v:shape>
              <v:shape style="position:absolute;left:1842;top:1225;width:1527;height:169" coordorigin="1842,1225" coordsize="1527,169" path="m3363,1309l3343,1309,3348,1313,3350,1318,3364,1311,3363,1309xe" filled="t" fillcolor="#FFFFFF" stroked="f">
                <v:path arrowok="t"/>
                <v:fill type="solid"/>
              </v:shape>
              <v:shape style="position:absolute;left:1177;top:894;width:2851;height:193" type="#_x0000_t75">
                <v:imagedata r:id="rId22" o:title=""/>
              </v:shape>
            </v:group>
            <v:group style="position:absolute;left:1204;top:540;width:2794;height:233" coordorigin="1204,540" coordsize="2794,233">
              <v:shape style="position:absolute;left:1204;top:540;width:2794;height:233" coordorigin="1204,540" coordsize="2794,233" path="m1322,540l1255,558,1214,606,1204,650,1206,674,1232,735,1285,769,1308,773,1335,771,1359,765,1379,755,1397,743,1408,730,1321,730,1294,726,1275,715,1262,698,1254,678,1251,658,1254,635,1262,615,1276,598,1294,587,1317,583,1409,583,1402,575,1386,561,1368,550,1346,543,1322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409,583l1317,583,1341,587,1360,598,1375,614,1383,633,1386,654,1384,675,1377,695,1365,713,1346,725,1321,730,1408,730,1432,668,1433,658,1433,654,1431,633,1425,611,1415,592,1409,583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569,546l1455,546,1455,767,1500,767,1500,670,1565,670,1565,632,1500,632,1500,583,1569,583,1569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711,546l1596,546,1596,767,1641,767,1641,670,1707,670,1707,632,1641,632,1641,583,1711,583,1711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783,546l1738,546,1738,767,1783,767,1783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932,541l1861,558,1818,603,1806,643,1807,669,1833,731,1883,767,1904,772,1929,771,1948,768,1964,762,1968,730,1936,730,1908,727,1886,719,1869,706,1858,690,1853,671,1854,645,1861,622,1871,604,1886,590,1905,583,1966,583,1970,553,1952,545,1932,541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970,708l1954,721,1936,730,1968,730,1970,708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1966,583l1905,583,1930,584,1950,589,1964,599,1966,583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045,546l2000,546,2000,767,2045,767,2045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183,540l2148,540,2058,767,2106,767,2125,721,2253,721,2239,685,2138,685,2163,605,2208,605,2183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253,721l2205,721,2223,767,2271,767,2253,721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208,605l2164,605,2192,685,2239,685,2208,605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329,546l2284,546,2284,767,2393,767,2393,730,2329,730,2329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517,707l2486,730,2499,747,2515,760,2533,769,2554,773,2579,770,2600,761,2616,748,2626,732,2570,732,2545,730,2528,721,2517,707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570,540l2508,567,2495,606,2499,629,2510,645,2527,657,2553,669,2573,679,2584,691,2582,717,2570,732,2626,732,2627,730,2633,709,2629,682,2620,662,2606,648,2590,638,2559,624,2548,616,2542,605,2550,584,2569,576,2617,576,2626,565,2610,553,2590,545,2570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617,576l2585,576,2596,583,2605,595,2617,57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657,546l2657,767,2702,767,2702,684,2724,684,2750,682,2770,674,2785,660,2791,649,2702,649,2702,582,2790,582,2786,571,2771,558,2751,550,2727,546,2657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790,582l2710,582,2734,584,2749,597,2747,628,2737,643,2720,648,2702,649,2791,649,2795,641,2798,617,2795,591,2790,582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2925,540l2858,558,2817,606,2808,650,2809,674,2835,735,2889,769,2912,773,2938,771,2962,765,2983,755,3000,743,3011,730,2924,730,2898,726,2878,715,2865,698,2857,678,2854,658,2857,635,2865,615,2879,598,2897,587,2920,583,3012,583,3006,575,2990,561,2971,550,2949,543,2925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012,583l2920,583,2944,587,2964,598,2978,614,2986,633,2989,654,2987,675,2980,695,2968,713,2949,725,2924,730,3011,730,3035,668,3036,658,3036,654,3034,633,3028,611,3019,592,3012,583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151,617l3104,617,3225,772,3257,772,3257,695,3212,695,3151,617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090,540l3058,540,3058,767,3103,767,3103,617,3151,617,3090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257,546l3212,546,3212,695,3257,695,3257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312,707l3281,730,3294,747,3309,760,3327,769,3348,773,3374,770,3395,761,3411,748,3421,732,3365,732,3339,730,3322,721,3312,707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364,540l3303,567,3290,606,3294,629,3304,645,3321,657,3348,669,3367,679,3378,691,3376,717,3365,732,3421,732,3421,730,3427,709,3424,682,3414,662,3400,648,3384,638,3354,624,3342,616,3337,605,3345,584,3363,576,3412,576,3420,565,3404,553,3385,545,3364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412,576l3379,576,3390,583,3399,595,3412,57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558,540l3491,558,3450,606,3440,650,3442,674,3468,735,3521,769,3544,773,3571,771,3595,765,3615,755,3632,743,3644,730,3557,730,3530,726,3511,715,3497,698,3490,678,3487,658,3490,635,3498,615,3512,598,3530,587,3553,583,3644,583,3638,575,3622,561,3603,550,3582,543,3558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644,583l3553,583,3577,587,3596,598,3610,614,3619,633,3622,654,3620,675,3613,695,3601,713,3582,725,3557,730,3644,730,3668,668,3668,658,3668,654,3667,633,3661,611,3651,592,3644,583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691,546l3691,767,3736,767,3736,678,3784,678,3781,674,3802,666,3817,651,3819,648,3736,648,3736,581,3818,581,3817,579,3806,563,3790,552,3770,547,3691,546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784,678l3736,678,3792,767,3847,767,3784,678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818,581l3742,581,3766,584,3780,597,3778,627,3767,642,3750,647,3736,648,3819,648,3826,631,3825,601,3818,581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883,707l3852,730,3865,747,3880,760,3898,769,3919,773,3945,770,3966,761,3982,748,3992,732,3936,732,3910,730,3893,721,3883,707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935,540l3874,567,3861,606,3865,629,3876,645,3892,657,3919,669,3938,679,3950,691,3947,717,3936,732,3992,732,3993,730,3998,709,3995,682,3985,662,3972,648,3956,638,3925,624,3913,616,3908,605,3916,584,3935,576,3983,576,3991,565,3975,553,3956,545,3935,540xe" filled="t" fillcolor="#FFFFFF" stroked="f">
                <v:path arrowok="t"/>
                <v:fill type="solid"/>
              </v:shape>
              <v:shape style="position:absolute;left:1204;top:540;width:2794;height:233" coordorigin="1204,540" coordsize="2794,233" path="m3983,576l3950,576,3961,583,3970,595,3983,576xe" filled="t" fillcolor="#FFFFFF" stroked="f">
                <v:path arrowok="t"/>
                <v:fill type="solid"/>
              </v:shape>
              <v:shape style="position:absolute;left:5169;top:2466;width:972;height:1264" type="#_x0000_t75">
                <v:imagedata r:id="rId23" o:title=""/>
              </v:shape>
              <v:shape style="position:absolute;left:663;top:3143;width:3878;height:14" type="#_x0000_t75">
                <v:imagedata r:id="rId24" o:title=""/>
              </v:shape>
              <v:shape style="position:absolute;left:663;top:1487;width:3878;height:14" type="#_x0000_t75">
                <v:imagedata r:id="rId25" o:title=""/>
              </v:shape>
              <v:shape style="position:absolute;left:663;top:6676;width:3878;height:14" type="#_x0000_t75">
                <v:imagedata r:id="rId26" o:title=""/>
              </v:shape>
              <v:shape style="position:absolute;left:663;top:11098;width:3878;height:14" type="#_x0000_t75">
                <v:imagedata r:id="rId27" o:title=""/>
              </v:shape>
              <v:shape style="position:absolute;left:5573;top:8321;width:5875;height:273" type="#_x0000_t75">
                <v:imagedata r:id="rId28" o:title=""/>
              </v:shape>
            </v:group>
            <v:group style="position:absolute;left:6052;top:12710;width:3073;height:325" coordorigin="6052,12710" coordsize="3073,325">
              <v:shape style="position:absolute;left:6052;top:12710;width:3073;height:325" coordorigin="6052,12710" coordsize="3073,325" path="m6182,12722l6052,12722,6052,13025,6111,13025,6111,12906,6176,12906,6176,12839,6111,12839,6111,12789,6182,12789,6182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215,12722l6215,13025,6274,13025,6274,12908,6337,12908,6333,12901,6350,12893,6364,12879,6374,12860,6375,12858,6274,12858,6274,12782,6375,12782,6374,12777,6323,12724,6305,12722,6215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337,12908l6275,12908,6331,13025,6404,13025,6337,12908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375,12782l6280,12782,6301,12785,6316,12798,6315,12832,6306,12850,6291,12857,6274,12858,6375,12858,6380,12838,6379,12804,6375,1278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534,12712l6462,12740,6423,12794,6410,12841,6411,12872,6427,12950,6459,13003,6523,13034,6546,13033,6602,13008,6641,12959,6642,12957,6546,12957,6524,12954,6479,12914,6472,12889,6473,12862,6500,12802,6534,12788,6639,12788,6638,12785,6599,12736,6550,12713,6534,1271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639,12788l6534,12788,6554,12792,6571,12804,6585,12821,6594,12842,6598,12865,6596,12893,6588,12916,6577,12935,6563,12949,6546,12957,6642,12957,6649,12937,6655,12914,6659,12889,6657,12859,6653,12832,6647,12807,6639,12788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770,12722l6712,12722,6673,13025,6732,13025,6751,12850,6807,12850,6770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807,12850l6752,12850,6804,13025,6827,13025,6871,12884,6816,12884,6807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938,12850l6882,12850,6899,13025,6958,13025,6938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6924,12722l6865,12722,6816,12884,6871,12884,6882,12850,6938,12850,6924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207,12722l7115,12722,7115,12789,7148,12789,7148,13025,7207,13025,7207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413,12722l7322,12722,7322,12789,7354,12789,7354,13025,7413,13025,7413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630,12722l7566,12722,7479,13025,7541,13025,7557,12972,7701,12972,7684,12912,7573,12912,7597,12816,7657,12816,7630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701,12972l7638,12972,7653,13025,7716,13025,7701,1297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657,12816l7598,12816,7622,12912,7684,12912,7657,12816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817,12722l7759,12722,7721,13025,7779,13025,7798,12850,7854,12850,7817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854,12850l7799,12850,7851,13025,7874,13025,7918,12884,7863,12884,7854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985,12850l7929,12850,7946,13025,8005,13025,7985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7971,12722l7912,12722,7863,12884,7918,12884,7929,12850,7985,12850,7971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216,12866l8130,12866,8130,12926,8216,12926,8216,12866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345,12926l8361,12986,8404,13030,8423,13035,8447,13034,8503,13006,8523,12969,8441,12969,8421,12962,8409,12945,8345,12926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516,12888l8438,12888,8455,12896,8467,12915,8465,12944,8455,12962,8441,12969,8523,12969,8523,12969,8527,12944,8525,12919,8520,12897,8516,12888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511,12774l8433,12774,8452,12782,8459,12804,8453,12828,8436,12838,8427,12838,8427,12891,8434,12888,8516,12888,8511,12878,8499,12865,8506,12848,8511,12828,8514,12807,8511,12777,8511,12774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443,12710l8387,12732,8357,12807,8412,12809,8417,12786,8433,12774,8511,12774,8504,12753,8493,12734,8479,12721,8462,12713,8443,1271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561,12722l8561,13025,8620,13025,8620,12924,8653,12924,8721,12887,8730,12861,8620,12861,8620,12785,8727,12785,8726,12778,8673,12724,8654,12722,8561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727,12785l8630,12785,8652,12787,8667,12799,8667,12835,8658,12854,8644,12860,8620,12861,8730,12861,8733,12838,8731,12805,8727,12785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843,12722l8785,12722,8746,13025,8805,13025,8824,12850,8880,12850,8843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880,12850l8825,12850,8877,13025,8900,13025,8944,12884,8889,12884,8880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9011,12850l8955,12850,8972,13025,9031,13025,9011,12850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8997,12722l8938,12722,8889,12884,8944,12884,8955,12850,9011,12850,8997,12722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9094,12939l9076,12945,9064,12963,9064,12994,9070,13016,9081,13028,9094,13033,9112,13026,9125,13008,9125,12977,9119,12955,9108,12943,9095,12939xe" filled="t" fillcolor="#C6262C" stroked="f">
                <v:path arrowok="t"/>
                <v:fill type="solid"/>
              </v:shape>
              <v:shape style="position:absolute;left:6052;top:12710;width:3073;height:325" coordorigin="6052,12710" coordsize="3073,325" path="m9123,12722l9066,12722,9066,12922,9123,12922,9123,12722xe" filled="t" fillcolor="#C6262C" stroked="f">
                <v:path arrowok="t"/>
                <v:fill type="solid"/>
              </v:shape>
            </v:group>
            <v:group style="position:absolute;left:5245;top:12234;width:4697;height:319" coordorigin="5245,12234" coordsize="4697,319">
              <v:shape style="position:absolute;left:5245;top:12234;width:4697;height:319" coordorigin="5245,12234" coordsize="4697,319" path="m5304,12240l5245,12240,5245,12543,5375,12543,5375,12476,5304,12476,5304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5453,12240l5394,12240,5394,12543,5453,12543,5453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5532,12240l5468,12240,5563,12543,5609,12543,5647,12424,5586,12424,5532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5706,12240l5642,12240,5586,12424,5647,12424,5706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5850,12240l5720,12240,5720,12543,5850,12543,5850,12476,5779,12476,5779,12424,5846,12424,5846,12358,5779,12358,5779,12307,5850,12307,5850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072,12240l6014,12240,5976,12543,6034,12543,6053,12369,6109,12369,6072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109,12369l6054,12369,6106,12543,6129,12543,6174,12402,6118,12402,6109,12369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240,12369l6185,12369,6201,12543,6260,12543,6240,12369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226,12240l6167,12240,6118,12402,6174,12402,6184,12369,6240,12369,6226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343,12240l6284,12240,6284,12423,6294,12492,6337,12540,6373,12551,6396,12550,6463,12507,6474,12480,6396,12480,6371,12476,6355,12464,6347,12445,6343,12423,6343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482,12240l6423,12240,6423,12400,6422,12426,6419,12449,6411,12469,6396,12480,6474,12480,6478,12468,6481,12449,6482,12432,6482,12400,6482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542,12462l6509,12517,6526,12530,6544,12540,6563,12547,6582,12551,6604,12549,6656,12515,6671,12482,6598,12482,6575,12480,6557,12473,6542,12462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611,12234l6549,12254,6520,12311,6521,12345,6545,12401,6595,12426,6611,12439,6609,12468,6598,12482,6671,12482,6673,12477,6676,12459,6674,12428,6647,12373,6579,12341,6579,12307,6594,12298,6649,12298,6667,12257,6650,12246,6631,12238,6611,12234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649,12298l6605,12298,6624,12303,6641,12315,6649,12298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764,12240l6705,12240,6705,12543,6764,12543,6764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927,12234l6863,12247,6820,12289,6796,12346,6791,12384,6792,12408,6805,12469,6839,12519,6892,12549,6910,12551,6930,12549,6948,12543,6959,12475,6914,12475,6894,12471,6877,12460,6864,12444,6856,12422,6852,12396,6855,12369,6862,12346,6873,12328,6888,12315,6906,12309,6962,12309,6964,12248,6946,12239,6927,12234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964,12443l6950,12460,6933,12471,6914,12475,6959,12475,6964,12443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6962,12309l6906,12309,6928,12312,6946,12321,6960,12335,6962,12309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104,12240l7104,12543,7195,12543,7253,12524,7275,12485,7275,12483,7163,12483,7163,12418,7268,12418,7265,12407,7255,12393,7242,12385,7231,12381,7244,12367,7248,12359,7163,12359,7163,12301,7254,12301,7253,12295,7246,12272,7234,12256,7218,12246,7199,12241,7104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268,12418l7169,12418,7189,12418,7208,12425,7217,12446,7210,12472,7192,12482,7172,12483,7275,12483,7274,12452,7271,12427,7268,12418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254,12301l7167,12301,7188,12304,7201,12321,7195,12350,7179,12359,7163,12359,7248,12359,7252,12349,7256,12327,7254,12301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354,12240l7283,12240,7367,12398,7367,12543,7426,12543,7426,12398,7466,12323,7396,12323,7354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509,12240l7439,12240,7396,12323,7466,12323,7509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740,12230l7668,12259,7629,12312,7615,12386,7616,12413,7636,12484,7676,12532,7731,12553,7753,12551,7809,12526,7847,12476,7848,12475,7752,12475,7730,12473,7711,12464,7696,12451,7685,12433,7678,12411,7678,12406,7694,12335,7740,12307,7845,12307,7844,12303,7805,12254,7755,12231,7740,1223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7845,12307l7740,12307,7760,12311,7777,12322,7791,12339,7800,12360,7804,12384,7802,12411,7794,12435,7783,12454,7769,12467,7752,12475,7848,12475,7856,12455,7862,12431,7865,12406,7864,12376,7859,12349,7853,12324,7845,12307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017,12234l7954,12247,7911,12289,7887,12346,7882,12384,7883,12408,7896,12469,7930,12519,7982,12549,8001,12551,8021,12549,8039,12543,8050,12475,8005,12475,7985,12471,7968,12460,7955,12444,7947,12422,7943,12396,7946,12369,7953,12346,7964,12328,7979,12315,7997,12309,8052,12309,8055,12248,8037,12239,8017,12234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055,12443l8041,12460,8024,12471,8005,12475,8050,12475,8055,12443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052,12309l7997,12309,8019,12312,8037,12321,8051,12335,8052,12309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221,12240l8092,12240,8092,12543,8221,12543,8221,12476,8151,12476,8151,12424,8217,12424,8217,12358,8151,12358,8151,12307,8221,12307,8221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389,12240l8324,12240,8237,12543,8299,12543,8315,12490,8459,12490,8442,12430,8331,12430,8356,12334,8415,12334,8389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459,12490l8396,12490,8411,12543,8474,12543,8459,1249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415,12334l8356,12334,8380,12430,8442,12430,8415,12334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551,12240l8492,12240,8492,12543,8551,12543,8551,12358,8620,12358,8551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620,12358l8552,12358,8660,12543,8719,12543,8719,12425,8659,12425,8620,12358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719,12240l8660,12240,8660,12425,8719,12425,8719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8861,12240l8861,12543,8952,12543,9009,12524,9031,12485,9031,12483,8920,12483,8920,12418,9025,12418,9021,12407,9012,12393,8999,12385,8988,12381,9001,12367,9005,12359,8920,12359,8920,12301,9010,12301,9010,12295,9002,12272,8991,12256,8975,12246,8956,12241,8861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025,12418l8926,12418,8946,12418,8965,12425,8974,12446,8966,12472,8948,12482,8929,12483,9031,12483,9031,12452,9028,12427,9025,12418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010,12301l8924,12301,8945,12304,8958,12321,8951,12350,8936,12359,8920,12359,9005,12359,9009,12349,9012,12327,9010,12301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065,12240l9065,12543,9124,12543,9124,12427,9186,12427,9182,12419,9200,12411,9214,12397,9224,12379,9224,12376,9124,12376,9124,12301,9224,12301,9223,12296,9172,12242,9154,12240,9065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186,12427l9124,12427,9180,12543,9253,12543,9186,12427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224,12301l9129,12301,9150,12304,9166,12317,9164,12351,9155,12368,9141,12375,9124,12376,9224,12376,9230,12357,9228,12323,9224,12301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398,12240l9269,12240,9269,12543,9398,12543,9398,12476,9328,12476,9328,12424,9395,12424,9395,12358,9328,12358,9328,12307,9398,12307,9398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564,12240l9435,12240,9435,12543,9564,12543,9564,12476,9494,12476,9494,12424,9560,12424,9560,12358,9494,12358,9494,12307,9564,12307,9564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791,12240l9603,12240,9603,12307,9692,12307,9584,12543,9779,12543,9779,12476,9684,12476,9791,12240xe" filled="t" fillcolor="#C6262C" stroked="f">
                <v:path arrowok="t"/>
                <v:fill type="solid"/>
              </v:shape>
              <v:shape style="position:absolute;left:5245;top:12234;width:4697;height:319" coordorigin="5245,12234" coordsize="4697,319" path="m9942,12240l9813,12240,9813,12543,9942,12543,9942,12476,9872,12476,9872,12424,9939,12424,9939,12358,9872,12358,9872,12307,9942,12307,9942,12240xe" filled="t" fillcolor="#C6262C" stroked="f">
                <v:path arrowok="t"/>
                <v:fill type="solid"/>
              </v:shape>
              <v:shape style="position:absolute;left:10093;top:12519;width:1735;height:1225" type="#_x0000_t75">
                <v:imagedata r:id="rId29" o:title=""/>
              </v:shape>
            </v:group>
            <v:group style="position:absolute;left:10074;top:13744;width:1773;height:2" coordorigin="10074,13744" coordsize="1773,2">
              <v:shape style="position:absolute;left:10074;top:13744;width:1773;height:2" coordorigin="10074,13744" coordsize="1773,0" path="m10074,13744l11847,13744e" filled="f" stroked="t" strokeweight="2.0pt" strokecolor="#FFC425">
                <v:path arrowok="t"/>
              </v:shape>
            </v:group>
            <v:group style="position:absolute;left:10093;top:12539;width:2;height:1186" coordorigin="10093,12539" coordsize="2,1186">
              <v:shape style="position:absolute;left:10093;top:12539;width:2;height:1186" coordorigin="10093,12539" coordsize="0,1186" path="m10093,12539l10093,13725e" filled="f" stroked="t" strokeweight="2.013pt" strokecolor="#FFC425">
                <v:path arrowok="t"/>
              </v:shape>
            </v:group>
            <v:group style="position:absolute;left:10074;top:12518;width:1773;height:2" coordorigin="10074,12518" coordsize="1773,2">
              <v:shape style="position:absolute;left:10074;top:12518;width:1773;height:2" coordorigin="10074,12518" coordsize="1773,0" path="m10074,12518l11847,12518e" filled="f" stroked="t" strokeweight="2.055997pt" strokecolor="#FFC425">
                <v:path arrowok="t"/>
              </v:shape>
            </v:group>
            <v:group style="position:absolute;left:11828;top:12539;width:2;height:1186" coordorigin="11828,12539" coordsize="2,1186">
              <v:shape style="position:absolute;left:11828;top:12539;width:2;height:1186" coordorigin="11828,12539" coordsize="0,1186" path="m11828,12539l11828,13725e" filled="f" stroked="t" strokeweight="2.012pt" strokecolor="#FFC425">
                <v:path arrowok="t"/>
              </v:shape>
              <v:shape style="position:absolute;left:10643;top:3939;width:1381;height:154" type="#_x0000_t75">
                <v:imagedata r:id="rId30" o:title=""/>
              </v:shape>
              <v:shape style="position:absolute;left:10720;top:3357;width:1227;height:553" type="#_x0000_t75">
                <v:imagedata r:id="rId31" o:title=""/>
              </v:shape>
            </v:group>
            <v:group style="position:absolute;left:10843;top:2321;width:991;height:182" coordorigin="10843,2321" coordsize="991,182">
              <v:shape style="position:absolute;left:10843;top:2321;width:991;height:182" coordorigin="10843,2321" coordsize="991,182" path="m10908,2327l10886,2327,10874,2328,10867,2330,10843,2460,10864,2460,10873,2410,10892,2410,10906,2408,10924,2399,10929,2392,10883,2392,10880,2392,10877,2391,10885,2347,10887,2346,10891,2345,10938,2345,10936,2342,10929,2336,10921,2330,10908,2327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0892,2410l10873,2410,10877,2410,10881,2411,10885,2411,10892,2410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0938,2345l10909,2345,10919,2351,10919,2364,10911,2384,10890,2392,10883,2392,10929,2392,10936,2384,10940,2363,10940,2351,10938,234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0975,2365l10956,2365,10955,2373,10954,2388,10941,2460,10962,2460,10969,2421,10977,2398,10992,2386,11002,2385,11002,2385,10973,2385,10973,2378,10975,236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002,2362l10989,2362,10979,2372,10973,2385,11002,2385,11006,2363,11002,236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064,2363l11040,2368,11022,2380,11011,2398,11006,2419,11011,2443,11024,2458,11052,2460,11068,2457,11072,2444,11040,2444,11033,2441,11028,2430,11027,2424,11027,2421,11055,2419,11075,2411,11081,2404,11052,2404,11030,2404,11032,2392,11041,2379,11082,2379,11081,2373,11064,2363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073,2438l11067,2441,11059,2444,11072,2444,11073,2438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082,2379l11062,2379,11066,2383,11066,2401,11052,2404,11081,2404,11086,2397,11082,2379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096,2438l11090,2455,11095,2459,11105,2462,11115,2462,11138,2456,11148,2445,11109,2445,11100,2441,11096,2438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148,2362l11138,2362,11115,2369,11103,2385,11102,2405,11109,2413,11128,2423,11131,2427,11131,2439,11126,2445,11117,2445,11148,2445,11152,2441,11149,2417,11137,2405,11127,2400,11123,2396,11123,2384,11129,2379,11156,2379,11160,2367,11156,2365,11148,236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156,2379l11145,2379,11151,2382,11154,2384,11156,2379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227,2363l11203,2368,11185,2380,11174,2398,11169,2419,11174,2443,11187,2458,11215,2460,11231,2457,11235,2444,11203,2444,11196,2441,11191,2430,11190,2424,11190,2421,11218,2419,11238,2411,11244,2404,11215,2404,11193,2404,11195,2392,11204,2379,11245,2379,11243,2373,11227,2363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236,2438l11230,2441,11222,2444,11235,2444,11236,2438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245,2379l11225,2379,11229,2383,11229,2401,11215,2404,11244,2404,11249,2397,11245,2379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292,2365l11273,2365,11272,2373,11270,2383,11268,2394,11256,2460,11278,2460,11286,2416,11296,2392,11309,2382,11290,2382,11292,236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346,2381l11321,2381,11324,2387,11323,2400,11323,2402,11322,2406,11313,2460,11334,2460,11344,2404,11345,2400,11346,2394,11346,2381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336,2362l11310,2362,11299,2369,11290,2382,11309,2382,11310,2381,11321,2381,11346,2381,11346,2371,11336,236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397,2382l11376,2382,11368,2425,11367,2432,11366,2437,11366,2453,11373,2462,11393,2462,11399,2461,11402,2460,11404,2443,11391,2443,11388,2439,11388,2430,11389,2425,11390,2421,11397,238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04,2442l11402,2443,11404,2443,11404,244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21,2365l11367,2365,11364,2382,11417,2382,11421,236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05,2338l11383,2344,11379,2365,11400,2365,11405,2338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79,2363l11455,2368,11438,2380,11426,2398,11422,2419,11426,2443,11440,2458,11467,2460,11484,2457,11487,2444,11455,2444,11449,2441,11443,2430,11442,2424,11443,2421,11471,2419,11491,2411,11496,2404,11467,2404,11445,2404,11448,2392,11457,2379,11497,2379,11496,2373,11479,2363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89,2438l11482,2441,11474,2444,11487,2444,11489,2438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497,2379l11477,2379,11482,2383,11482,2401,11467,2404,11496,2404,11501,2397,11497,2379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572,2362l11568,2362,11546,2367,11529,2380,11517,2398,11511,2420,11516,2447,11529,2460,11552,2458,11567,2447,11569,2444,11538,2444,11534,2435,11534,2423,11539,2400,11553,2384,11571,2380,11600,2380,11603,2365,11581,2365,11578,2363,11572,2362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589,2443l11570,2443,11568,2460,11588,2460,11589,2449,11589,2443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600,2380l11571,2380,11576,2382,11578,2384,11569,2432,11558,2444,11569,2444,11570,2443,11589,2443,11590,2437,11592,2426,11600,2380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611,2321l11589,2321,11581,2365,11603,2365,11611,2321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772,2365l11749,2365,11767,2453,11768,2455,11735,2484,11740,2503,11789,2457,11801,2434,11782,2434,11782,2428,11779,2411,11772,236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691,2321l11669,2321,11650,2422,11649,2425,11648,2431,11648,2453,11660,2462,11679,2462,11702,2457,11718,2445,11675,2445,11671,2440,11671,2428,11671,2428,11672,2421,11674,2412,11684,2390,11699,2381,11733,2381,11733,2379,11680,2379,11691,2321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733,2381l11710,2381,11714,2390,11714,2400,11710,2422,11696,2440,11675,2445,11718,2445,11720,2444,11731,2425,11736,2404,11733,2381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834,2365l11811,2365,11791,2412,11787,2422,11785,2428,11783,2434,11801,2434,11834,2365xe" filled="t" fillcolor="#231F20" stroked="f">
                <v:path arrowok="t"/>
                <v:fill type="solid"/>
              </v:shape>
              <v:shape style="position:absolute;left:10843;top:2321;width:991;height:182" coordorigin="10843,2321" coordsize="991,182" path="m11720,2364l11696,2366,11682,2376,11680,2379,11733,2379,11720,2364xe" filled="t" fillcolor="#231F20" stroked="f">
                <v:path arrowok="t"/>
                <v:fill type="solid"/>
              </v:shape>
              <v:shape style="position:absolute;left:10685;top:2515;width:1297;height:590" type="#_x0000_t75">
                <v:imagedata r:id="rId32" o:title=""/>
              </v:shape>
              <v:shape style="position:absolute;left:6812;top:778;width:3644;height:450" type="#_x0000_t75">
                <v:imagedata r:id="rId33" o:title=""/>
              </v:shape>
              <v:shape style="position:absolute;left:6658;top:2208;width:3466;height:590" type="#_x0000_t75">
                <v:imagedata r:id="rId34" o:title=""/>
              </v:shape>
              <v:shape style="position:absolute;left:5549;top:1491;width:5682;height:596" type="#_x0000_t75">
                <v:imagedata r:id="rId35" o:title=""/>
              </v:shape>
              <v:shape style="position:absolute;left:6054;top:2105;width:560;height:599" type="#_x0000_t75">
                <v:imagedata r:id="rId36" o:title=""/>
              </v:shape>
            </v:group>
            <v:group style="position:absolute;left:6198;top:2256;width:248;height:486" coordorigin="6198,2256" coordsize="248,486">
              <v:shape style="position:absolute;left:6198;top:2256;width:248;height:486" coordorigin="6198,2256" coordsize="248,486" path="m6311,2438l6279,2491,6237,2576,6207,2645,6198,2686,6199,2699,6201,2711,6205,2725,6210,2742,6217,2742,6217,2740,6216,2735,6215,2728,6215,2717,6215,2703,6224,2644,6255,2554,6283,2494,6310,2440,6311,2438xe" filled="t" fillcolor="#6C4420" stroked="f">
                <v:path arrowok="t"/>
                <v:fill type="solid"/>
              </v:shape>
              <v:shape style="position:absolute;left:6198;top:2256;width:248;height:486" coordorigin="6198,2256" coordsize="248,486" path="m6419,2287l6370,2347,6333,2399,6311,2438,6324,2418,6339,2395,6381,2336,6417,2290,6419,2287xe" filled="t" fillcolor="#6C4420" stroked="f">
                <v:path arrowok="t"/>
                <v:fill type="solid"/>
              </v:shape>
              <v:shape style="position:absolute;left:6198;top:2256;width:248;height:486" coordorigin="6198,2256" coordsize="248,486" path="m6446,2256l6440,2263,6434,2270,6426,2279,6419,2287,6446,2256xe" filled="t" fillcolor="#6C4420" stroked="f">
                <v:path arrowok="t"/>
                <v:fill type="solid"/>
              </v:shape>
            </v:group>
            <v:group style="position:absolute;left:6183;top:2167;width:84;height:359" coordorigin="6183,2167" coordsize="84,359">
              <v:shape style="position:absolute;left:6183;top:2167;width:84;height:359" coordorigin="6183,2167" coordsize="84,359" path="m6183,2167l6191,2247,6199,2319,6211,2387,6234,2457,6265,2526,6268,2517,6258,2494,6249,2474,6223,2408,6204,2335,6193,2255,6187,2200,6183,2167xe" filled="t" fillcolor="#6C4420" stroked="f">
                <v:path arrowok="t"/>
                <v:fill type="solid"/>
              </v:shape>
            </v:group>
            <v:group style="position:absolute;left:6127;top:2488;width:141;height:34" coordorigin="6127,2488" coordsize="141,34">
              <v:shape style="position:absolute;left:6127;top:2488;width:141;height:34" coordorigin="6127,2488" coordsize="141,34" path="m6224,2491l6171,2491,6196,2491,6215,2493,6229,2496,6241,2502,6253,2510,6268,2522,6262,2514,6248,2503,6236,2495,6224,2491xe" filled="t" fillcolor="#6C4420" stroked="f">
                <v:path arrowok="t"/>
                <v:fill type="solid"/>
              </v:shape>
              <v:shape style="position:absolute;left:6127;top:2488;width:141;height:34" coordorigin="6127,2488" coordsize="141,34" path="m6189,2488l6163,2489,6127,2492,6171,2491,6224,2491,6223,2490,6209,2488,6189,2488xe" filled="t" fillcolor="#6C4420" stroked="f">
                <v:path arrowok="t"/>
                <v:fill type="solid"/>
              </v:shape>
            </v:group>
            <v:group style="position:absolute;left:6118;top:2335;width:116;height:91" coordorigin="6118,2335" coordsize="116,91">
              <v:shape style="position:absolute;left:6118;top:2335;width:116;height:91" coordorigin="6118,2335" coordsize="116,91" path="m6215,2389l6222,2399,6234,2426,6230,2413,6226,2402,6219,2393,6215,2389xe" filled="t" fillcolor="#6C4420" stroked="f">
                <v:path arrowok="t"/>
                <v:fill type="solid"/>
              </v:shape>
              <v:shape style="position:absolute;left:6118;top:2335;width:116;height:91" coordorigin="6118,2335" coordsize="116,91" path="m6118,2335l6167,2360,6191,2373,6208,2384,6215,2389,6213,2387,6204,2378,6192,2369,6175,2360,6151,2349,6118,2335xe" filled="t" fillcolor="#6C4420" stroked="f">
                <v:path arrowok="t"/>
                <v:fill type="solid"/>
              </v:shape>
            </v:group>
            <v:group style="position:absolute;left:6151;top:2245;width:59;height:89" coordorigin="6151,2245" coordsize="59,89">
              <v:shape style="position:absolute;left:6151;top:2245;width:59;height:89" coordorigin="6151,2245" coordsize="59,89" path="m6182,2301l6188,2310,6198,2321,6210,2333,6193,2312,6182,2301xe" filled="t" fillcolor="#6C4420" stroked="f">
                <v:path arrowok="t"/>
                <v:fill type="solid"/>
              </v:shape>
              <v:shape style="position:absolute;left:6151;top:2245;width:59;height:89" coordorigin="6151,2245" coordsize="59,89" path="m6151,2245l6163,2271,6172,2288,6181,2301,6182,2301,6180,2298,6170,2281,6157,2256,6151,2245xe" filled="t" fillcolor="#6C4420" stroked="f">
                <v:path arrowok="t"/>
                <v:fill type="solid"/>
              </v:shape>
            </v:group>
            <v:group style="position:absolute;left:6199;top:2194;width:18;height:86" coordorigin="6199,2194" coordsize="18,86">
              <v:shape style="position:absolute;left:6199;top:2194;width:18;height:86" coordorigin="6199,2194" coordsize="18,86" path="m6214,2194l6216,2231,6215,2252,6211,2264,6202,2273,6199,2280,6210,2273,6215,2264,6217,2246,6216,2215,6214,2194xe" filled="t" fillcolor="#6C4420" stroked="f">
                <v:path arrowok="t"/>
                <v:fill type="solid"/>
              </v:shape>
            </v:group>
            <v:group style="position:absolute;left:6343;top:2241;width:14;height:146" coordorigin="6343,2241" coordsize="14,146">
              <v:shape style="position:absolute;left:6343;top:2241;width:14;height:146" coordorigin="6343,2241" coordsize="14,146" path="m6357,2241l6343,2302,6343,2317,6343,2332,6346,2355,6349,2386,6350,2377,6347,2352,6344,2333,6344,2317,6344,2302,6347,2286,6351,2266,6357,2241xe" filled="t" fillcolor="#6C4420" stroked="f">
                <v:path arrowok="t"/>
                <v:fill type="solid"/>
              </v:shape>
            </v:group>
            <v:group style="position:absolute;left:6343;top:2389;width:109;height:15" coordorigin="6343,2389" coordsize="109,15">
              <v:shape style="position:absolute;left:6343;top:2389;width:109;height:15" coordorigin="6343,2389" coordsize="109,15" path="m6389,2403l6397,2404,6400,2404,6389,2403xe" filled="t" fillcolor="#6C4420" stroked="f">
                <v:path arrowok="t"/>
                <v:fill type="solid"/>
              </v:shape>
              <v:shape style="position:absolute;left:6343;top:2389;width:109;height:15" coordorigin="6343,2389" coordsize="109,15" path="m6452,2389l6429,2397,6411,2402,6400,2404,6404,2404,6418,2402,6433,2397,6452,2389xe" filled="t" fillcolor="#6C4420" stroked="f">
                <v:path arrowok="t"/>
                <v:fill type="solid"/>
              </v:shape>
              <v:shape style="position:absolute;left:6343;top:2389;width:109;height:15" coordorigin="6343,2389" coordsize="109,15" path="m6387,2403l6388,2403,6389,2403,6387,2403xe" filled="t" fillcolor="#6C4420" stroked="f">
                <v:path arrowok="t"/>
                <v:fill type="solid"/>
              </v:shape>
              <v:shape style="position:absolute;left:6343;top:2389;width:109;height:15" coordorigin="6343,2389" coordsize="109,15" path="m6379,2402l6382,2403,6387,2403,6379,2402xe" filled="t" fillcolor="#6C4420" stroked="f">
                <v:path arrowok="t"/>
                <v:fill type="solid"/>
              </v:shape>
              <v:shape style="position:absolute;left:6343;top:2389;width:109;height:15" coordorigin="6343,2389" coordsize="109,15" path="m6343,2396l6369,2400,6379,2402,6363,2398,6343,2396xe" filled="t" fillcolor="#6C4420" stroked="f">
                <v:path arrowok="t"/>
                <v:fill type="solid"/>
              </v:shape>
            </v:group>
            <v:group style="position:absolute;left:6391;top:2303;width:79;height:24" coordorigin="6391,2303" coordsize="79,24">
              <v:shape style="position:absolute;left:6391;top:2303;width:79;height:24" coordorigin="6391,2303" coordsize="79,24" path="m6400,2322l6391,2324,6419,2326,6436,2325,6438,2325,6426,2325,6400,2322xe" filled="t" fillcolor="#6C4420" stroked="f">
                <v:path arrowok="t"/>
                <v:fill type="solid"/>
              </v:shape>
              <v:shape style="position:absolute;left:6391;top:2303;width:79;height:24" coordorigin="6391,2303" coordsize="79,24" path="m6440,2324l6426,2325,6438,2325,6440,2324xe" filled="t" fillcolor="#6C4420" stroked="f">
                <v:path arrowok="t"/>
                <v:fill type="solid"/>
              </v:shape>
              <v:shape style="position:absolute;left:6391;top:2303;width:79;height:24" coordorigin="6391,2303" coordsize="79,24" path="m6470,2303l6465,2307,6450,2319,6440,2324,6442,2323,6455,2317,6470,2303xe" filled="t" fillcolor="#6C4420" stroked="f">
                <v:path arrowok="t"/>
                <v:fill type="solid"/>
              </v:shape>
            </v:group>
            <v:group style="position:absolute;left:6379;top:2493;width:105;height:62" coordorigin="6379,2493" coordsize="105,62">
              <v:shape style="position:absolute;left:6379;top:2493;width:105;height:62" coordorigin="6379,2493" coordsize="105,62" path="m6484,2493l6423,2510,6379,2555,6388,2541,6395,2530,6405,2521,6421,2513,6446,2505,6484,2493xe" filled="t" fillcolor="#6C4420" stroked="f">
                <v:path arrowok="t"/>
                <v:fill type="solid"/>
              </v:shape>
            </v:group>
            <v:group style="position:absolute;left:6218;top:2266;width:38;height:105" coordorigin="6218,2266" coordsize="38,105">
              <v:shape style="position:absolute;left:6218;top:2266;width:38;height:105" coordorigin="6218,2266" coordsize="38,105" path="m6235,2357l6225,2364,6218,2371,6233,2358,6235,2357xe" filled="t" fillcolor="#6C4420" stroked="f">
                <v:path arrowok="t"/>
                <v:fill type="solid"/>
              </v:shape>
              <v:shape style="position:absolute;left:6218;top:2266;width:38;height:105" coordorigin="6218,2266" coordsize="38,105" path="m6247,2340l6243,2347,6235,2357,6237,2355,6245,2345,6247,2340xe" filled="t" fillcolor="#6C4420" stroked="f">
                <v:path arrowok="t"/>
                <v:fill type="solid"/>
              </v:shape>
              <v:shape style="position:absolute;left:6218;top:2266;width:38;height:105" coordorigin="6218,2266" coordsize="38,105" path="m6256,2266l6253,2304,6250,2329,6247,2340,6250,2334,6253,2315,6255,2288,6256,2266xe" filled="t" fillcolor="#6C4420" stroked="f">
                <v:path arrowok="t"/>
                <v:fill type="solid"/>
              </v:shape>
            </v:group>
            <v:group style="position:absolute;left:6280;top:2399;width:8;height:87" coordorigin="6280,2399" coordsize="8,87">
              <v:shape style="position:absolute;left:6280;top:2399;width:8;height:87" coordorigin="6280,2399" coordsize="8,87" path="m6286,2399l6284,2408,6281,2424,6280,2438,6281,2457,6285,2486,6288,2477,6283,2460,6281,2446,6282,2428,6286,2399xe" filled="t" fillcolor="#6C4420" stroked="f">
                <v:path arrowok="t"/>
                <v:fill type="solid"/>
              </v:shape>
            </v:group>
            <v:group style="position:absolute;left:6301;top:2448;width:71;height:22" coordorigin="6301,2448" coordsize="71,22">
              <v:shape style="position:absolute;left:6301;top:2448;width:71;height:22" coordorigin="6301,2448" coordsize="71,22" path="m6301,2460l6305,2461,6328,2468,6342,2469,6349,2466,6339,2466,6324,2465,6301,2460xe" filled="t" fillcolor="#6C4420" stroked="f">
                <v:path arrowok="t"/>
                <v:fill type="solid"/>
              </v:shape>
              <v:shape style="position:absolute;left:6301;top:2448;width:71;height:22" coordorigin="6301,2448" coordsize="71,22" path="m6373,2448l6353,2461,6339,2466,6349,2466,6355,2463,6373,2448xe" filled="t" fillcolor="#6C4420" stroked="f">
                <v:path arrowok="t"/>
                <v:fill type="solid"/>
              </v:shape>
              <v:shape style="position:absolute;left:11157;top:1055;width:903;height:1174" type="#_x0000_t75">
                <v:imagedata r:id="rId37" o:title=""/>
              </v:shape>
            </v:group>
            <v:group style="position:absolute;left:11290;top:1351;width:488;height:955" coordorigin="11290,1351" coordsize="488,955">
              <v:shape style="position:absolute;left:11290;top:1351;width:488;height:955" coordorigin="11290,1351" coordsize="488,955" path="m11550,1697l11581,1757,11613,1822,11650,1900,11684,1978,11710,2047,11727,2108,11742,2184,11746,2238,11746,2256,11740,2305,11753,2305,11772,2238,11777,2198,11777,2184,11763,2123,11739,2060,11699,1974,11664,1899,11620,1814,11572,1732,11550,1697xe" filled="t" fillcolor="#6C4420" stroked="f">
                <v:path arrowok="t"/>
                <v:fill type="solid"/>
              </v:shape>
              <v:shape style="position:absolute;left:11290;top:1351;width:488;height:955" coordorigin="11290,1351" coordsize="488,955" path="m11348,1419l11403,1488,11449,1549,11497,1617,11547,1692,11550,1697,11541,1680,11502,1615,11457,1553,11400,1481,11376,1453,11348,1419xe" filled="t" fillcolor="#6C4420" stroked="f">
                <v:path arrowok="t"/>
                <v:fill type="solid"/>
              </v:shape>
              <v:shape style="position:absolute;left:11290;top:1351;width:488;height:955" coordorigin="11290,1351" coordsize="488,955" path="m11290,1351l11348,1419,11345,1415,11329,1396,11315,1380,11305,1367,11297,1358,11290,1351xe" filled="t" fillcolor="#6C4420" stroked="f">
                <v:path arrowok="t"/>
                <v:fill type="solid"/>
              </v:shape>
            </v:group>
            <v:group style="position:absolute;left:11640;top:1177;width:166;height:705" coordorigin="11640,1177" coordsize="166,705">
              <v:shape style="position:absolute;left:11640;top:1177;width:166;height:705" coordorigin="11640,1177" coordsize="166,705" path="m11806,1177l11795,1287,11785,1377,11775,1451,11765,1513,11747,1592,11723,1668,11688,1754,11658,1824,11640,1864,11646,1882,11678,1813,11703,1754,11732,1678,11753,1603,11770,1515,11779,1441,11789,1352,11800,1241,11806,1177xe" filled="t" fillcolor="#6C4420" stroked="f">
                <v:path arrowok="t"/>
                <v:fill type="solid"/>
              </v:shape>
            </v:group>
            <v:group style="position:absolute;left:11640;top:1806;width:276;height:67" coordorigin="11640,1806" coordsize="276,67">
              <v:shape style="position:absolute;left:11640;top:1806;width:276;height:67" coordorigin="11640,1806" coordsize="276,67" path="m11772,1806l11702,1822,11640,1873,11656,1860,11669,1849,11732,1818,11809,1812,11890,1812,11845,1809,11817,1807,11792,1806,11772,1806xe" filled="t" fillcolor="#6C4420" stroked="f">
                <v:path arrowok="t"/>
                <v:fill type="solid"/>
              </v:shape>
              <v:shape style="position:absolute;left:11640;top:1806;width:276;height:67" coordorigin="11640,1806" coordsize="276,67" path="m11890,1812l11809,1812,11837,1812,11917,1814,11890,1812xe" filled="t" fillcolor="#6C4420" stroked="f">
                <v:path arrowok="t"/>
                <v:fill type="solid"/>
              </v:shape>
            </v:group>
            <v:group style="position:absolute;left:11544;top:1873;width:96;height:219" coordorigin="11544,1873" coordsize="96,219">
              <v:shape style="position:absolute;left:11544;top:1873;width:96;height:219" coordorigin="11544,1873" coordsize="96,219" path="m11640,1873l11592,1914,11567,1971,11551,2054,11544,2092,11552,2053,11558,2022,11575,1957,11620,1900,11634,1890,11640,1873xe" filled="t" fillcolor="#6C4420" stroked="f">
                <v:path arrowok="t"/>
                <v:fill type="solid"/>
              </v:shape>
            </v:group>
            <v:group style="position:absolute;left:11049;top:1864;width:599;height:105" coordorigin="11049,1864" coordsize="599,105">
              <v:shape style="position:absolute;left:11049;top:1864;width:599;height:105" coordorigin="11049,1864" coordsize="599,105" path="m11514,1920l11449,1936,11370,1950,11294,1959,11222,1965,11160,1967,11133,1967,11111,1967,11220,1970,11253,1970,11283,1969,11311,1968,11316,1967,11133,1967,11316,1967,11383,1960,11448,1944,11493,1928,11514,1920xe" filled="t" fillcolor="#6C4420" stroked="f">
                <v:path arrowok="t"/>
                <v:fill type="solid"/>
              </v:shape>
              <v:shape style="position:absolute;left:11049;top:1864;width:599;height:105" coordorigin="11049,1864" coordsize="599,105" path="m11049,1966l11111,1967,11049,1966xe" filled="t" fillcolor="#6C4420" stroked="f">
                <v:path arrowok="t"/>
                <v:fill type="solid"/>
              </v:shape>
              <v:shape style="position:absolute;left:11049;top:1864;width:599;height:105" coordorigin="11049,1864" coordsize="599,105" path="m11640,1864l11545,1907,11518,1918,11514,1920,11529,1916,11605,1889,11646,1870,11648,1869,11640,1864xe" filled="t" fillcolor="#6C4420" stroked="f">
                <v:path arrowok="t"/>
                <v:fill type="solid"/>
              </v:shape>
            </v:group>
            <v:group style="position:absolute;left:11235;top:1936;width:173;height:211" coordorigin="11235,1936" coordsize="173,211">
              <v:shape style="position:absolute;left:11235;top:1936;width:173;height:211" coordorigin="11235,1936" coordsize="173,211" path="m11408,1936l11395,1943,11384,1962,11375,1978,11342,2030,11295,2084,11235,2147,11266,2118,11317,2067,11356,2016,11392,1960,11408,1936xe" filled="t" fillcolor="#6C4420" stroked="f">
                <v:path arrowok="t"/>
                <v:fill type="solid"/>
              </v:shape>
            </v:group>
            <v:group style="position:absolute;left:11707;top:1505;width:228;height:179" coordorigin="11707,1505" coordsize="228,179">
              <v:shape style="position:absolute;left:11707;top:1505;width:228;height:179" coordorigin="11707,1505" coordsize="228,179" path="m11746,1611l11711,1670,11707,1684,11719,1651,11728,1636,11737,1623,11746,1611xe" filled="t" fillcolor="#6C4420" stroked="f">
                <v:path arrowok="t"/>
                <v:fill type="solid"/>
              </v:shape>
              <v:shape style="position:absolute;left:11707;top:1505;width:228;height:179" coordorigin="11707,1505" coordsize="228,179" path="m11935,1505l11869,1535,11802,1566,11746,1611,11747,1610,11760,1600,11775,1590,11794,1579,11817,1566,11844,1552,11935,1505xe" filled="t" fillcolor="#6C4420" stroked="f">
                <v:path arrowok="t"/>
                <v:fill type="solid"/>
              </v:shape>
            </v:group>
            <v:group style="position:absolute;left:11753;top:1329;width:116;height:174" coordorigin="11753,1329" coordsize="116,174">
              <v:shape style="position:absolute;left:11753;top:1329;width:116;height:174" coordorigin="11753,1329" coordsize="116,174" path="m11809,1440l11798,1451,11785,1463,11768,1476,11753,1503,11797,1457,11806,1446,11809,1440xe" filled="t" fillcolor="#6C4420" stroked="f">
                <v:path arrowok="t"/>
                <v:fill type="solid"/>
              </v:shape>
              <v:shape style="position:absolute;left:11753;top:1329;width:116;height:174" coordorigin="11753,1329" coordsize="116,174" path="m11869,1329l11834,1397,11809,1440,11809,1440,11845,1382,11856,1358,11869,1329xe" filled="t" fillcolor="#6C4420" stroked="f">
                <v:path arrowok="t"/>
                <v:fill type="solid"/>
              </v:shape>
            </v:group>
            <v:group style="position:absolute;left:11740;top:1231;width:35;height:168" coordorigin="11740,1231" coordsize="35,168">
              <v:shape style="position:absolute;left:11740;top:1231;width:35;height:168" coordorigin="11740,1231" coordsize="35,168" path="m11745,1231l11743,1265,11741,1302,11740,1330,11741,1351,11775,1399,11771,1387,11760,1377,11753,1368,11747,1358,11744,1345,11742,1327,11742,1302,11743,1272,11745,1231xe" filled="t" fillcolor="#6C4420" stroked="f">
                <v:path arrowok="t"/>
                <v:fill type="solid"/>
              </v:shape>
            </v:group>
            <v:group style="position:absolute;left:11466;top:1322;width:28;height:286" coordorigin="11466,1322" coordsize="28,286">
              <v:shape style="position:absolute;left:11466;top:1322;width:28;height:286" coordorigin="11466,1322" coordsize="28,286" path="m11466,1322l11482,1393,11491,1458,11491,1479,11491,1488,11490,1505,11488,1524,11485,1545,11482,1569,11481,1607,11488,1545,11494,1479,11494,1462,11494,1446,11481,1372,11470,1333,11466,1322xe" filled="t" fillcolor="#6C4420" stroked="f">
                <v:path arrowok="t"/>
                <v:fill type="solid"/>
              </v:shape>
            </v:group>
            <v:group style="position:absolute;left:11249;top:1598;width:245;height:43" coordorigin="11249,1598" coordsize="245,43">
              <v:shape style="position:absolute;left:11249;top:1598;width:245;height:43" coordorigin="11249,1598" coordsize="245,43" path="m11249,1598l11312,1626,11372,1641,11387,1641,11402,1640,11389,1640,11374,1639,11303,1619,11278,1609,11249,1598xe" filled="t" fillcolor="#6C4420" stroked="f">
                <v:path arrowok="t"/>
                <v:fill type="solid"/>
              </v:shape>
              <v:shape style="position:absolute;left:11249;top:1598;width:245;height:43" coordorigin="11249,1598" coordsize="245,43" path="m11494,1617l11433,1635,11389,1640,11402,1640,11466,1630,11493,1625,11494,1617xe" filled="t" fillcolor="#6C4420" stroked="f">
                <v:path arrowok="t"/>
                <v:fill type="solid"/>
              </v:shape>
            </v:group>
            <v:group style="position:absolute;left:11244;top:1443;width:155;height:46" coordorigin="11244,1443" coordsize="155,46">
              <v:shape style="position:absolute;left:11244;top:1443;width:155;height:46" coordorigin="11244,1443" coordsize="155,46" path="m11300,1484l11309,1487,11324,1489,11343,1489,11367,1487,11379,1486,11314,1486,11300,1484xe" filled="t" fillcolor="#6C4420" stroked="f">
                <v:path arrowok="t"/>
                <v:fill type="solid"/>
              </v:shape>
              <v:shape style="position:absolute;left:11244;top:1443;width:155;height:46" coordorigin="11244,1443" coordsize="155,46" path="m11386,1480l11356,1484,11332,1486,11314,1486,11379,1486,11398,1484,11386,1480xe" filled="t" fillcolor="#6C4420" stroked="f">
                <v:path arrowok="t"/>
                <v:fill type="solid"/>
              </v:shape>
              <v:shape style="position:absolute;left:11244;top:1443;width:155;height:46" coordorigin="11244,1443" coordsize="155,46" path="m11244,1443l11299,1484,11300,1484,11295,1482,11282,1475,11268,1463,11250,1448,11244,1443xe" filled="t" fillcolor="#6C4420" stroked="f">
                <v:path arrowok="t"/>
                <v:fill type="solid"/>
              </v:shape>
            </v:group>
            <v:group style="position:absolute;left:11216;top:1817;width:207;height:122" coordorigin="11216,1817" coordsize="207,122">
              <v:shape style="position:absolute;left:11216;top:1817;width:207;height:122" coordorigin="11216,1817" coordsize="207,122" path="m11216,1817l11291,1840,11359,1865,11405,1913,11411,1928,11423,1939,11386,1881,11333,1849,11285,1835,11216,1817xe" filled="t" fillcolor="#6C4420" stroked="f">
                <v:path arrowok="t"/>
                <v:fill type="solid"/>
              </v:shape>
            </v:group>
            <v:group style="position:absolute;left:11101;top:1892;width:110;height:73" coordorigin="11101,1892" coordsize="110,73">
              <v:shape style="position:absolute;left:11101;top:1892;width:110;height:73" coordorigin="11101,1892" coordsize="110,73" path="m11101,1892l11160,1911,11202,1958,11212,1965,11164,1909,11121,1896,11101,1892xe" filled="t" fillcolor="#6C4420" stroked="f">
                <v:path arrowok="t"/>
                <v:fill type="solid"/>
              </v:shape>
            </v:group>
            <v:group style="position:absolute;left:11663;top:1371;width:75;height:206" coordorigin="11663,1371" coordsize="75,206">
              <v:shape style="position:absolute;left:11663;top:1371;width:75;height:206" coordorigin="11663,1371" coordsize="75,206" path="m11706,1549l11707,1551,11721,1563,11738,1578,11728,1564,11714,1555,11706,1549xe" filled="t" fillcolor="#6C4420" stroked="f">
                <v:path arrowok="t"/>
                <v:fill type="solid"/>
              </v:shape>
              <v:shape style="position:absolute;left:11663;top:1371;width:75;height:206" coordorigin="11663,1371" coordsize="75,206" path="m11682,1519l11686,1527,11693,1538,11702,1547,11706,1549,11696,1540,11688,1529,11682,1519xe" filled="t" fillcolor="#6C4420" stroked="f">
                <v:path arrowok="t"/>
                <v:fill type="solid"/>
              </v:shape>
              <v:shape style="position:absolute;left:11663;top:1371;width:75;height:206" coordorigin="11663,1371" coordsize="75,206" path="m11663,1371l11667,1439,11676,1502,11682,1519,11680,1513,11676,1496,11672,1474,11669,1447,11666,1413,11663,1371xe" filled="t" fillcolor="#6C4420" stroked="f">
                <v:path arrowok="t"/>
                <v:fill type="solid"/>
              </v:shape>
            </v:group>
            <v:group style="position:absolute;left:11600;top:1631;width:16;height:172" coordorigin="11600,1631" coordsize="16,172">
              <v:shape style="position:absolute;left:11600;top:1631;width:16;height:172" coordorigin="11600,1631" coordsize="16,172" path="m11604,1631l11609,1664,11612,1690,11614,1710,11615,1726,11614,1740,11611,1754,11607,1769,11600,1787,11607,1803,11611,1769,11614,1745,11616,1725,11617,1708,11616,1694,11615,1679,11612,1664,11608,1646,11604,1631xe" filled="t" fillcolor="#6C4420" stroked="f">
                <v:path arrowok="t"/>
                <v:fill type="solid"/>
              </v:shape>
            </v:group>
            <v:group style="position:absolute;left:11431;top:1725;width:144;height:46" coordorigin="11431,1725" coordsize="144,46">
              <v:shape style="position:absolute;left:11431;top:1725;width:144;height:46" coordorigin="11431,1725" coordsize="144,46" path="m11431,1725l11480,1764,11507,1770,11522,1768,11537,1764,11513,1764,11499,1763,11485,1759,11471,1752,11453,1740,11431,1725xe" filled="t" fillcolor="#6C4420" stroked="f">
                <v:path arrowok="t"/>
                <v:fill type="solid"/>
              </v:shape>
              <v:shape style="position:absolute;left:11431;top:1725;width:144;height:46" coordorigin="11431,1725" coordsize="144,46" path="m11575,1751l11549,1758,11529,1762,11513,1764,11537,1764,11541,1763,11565,1755,11575,1751xe" filled="t" fillcolor="#6C4420" stroked="f">
                <v:path arrowok="t"/>
                <v:fill type="solid"/>
              </v:shape>
              <v:shape style="position:absolute;left:5118;top:1975;width:576;height:426" type="#_x0000_t75">
                <v:imagedata r:id="rId38" o:title=""/>
              </v:shape>
            </v:group>
            <v:group style="position:absolute;left:5354;top:2028;width:273;height:391" coordorigin="5354,2028" coordsize="273,391">
              <v:shape style="position:absolute;left:5354;top:2028;width:273;height:391" coordorigin="5354,2028" coordsize="273,391" path="m5437,2214l5476,2280,5514,2335,5557,2390,5624,2419,5627,2414,5624,2413,5619,2411,5567,2376,5502,2307,5463,2253,5440,2219,5437,2214xe" filled="t" fillcolor="#6C4420" stroked="f">
                <v:path arrowok="t"/>
                <v:fill type="solid"/>
              </v:shape>
              <v:shape style="position:absolute;left:5354;top:2028;width:273;height:391" coordorigin="5354,2028" coordsize="273,391" path="m5366,2059l5388,2119,5415,2177,5437,2214,5432,2205,5419,2181,5388,2114,5366,2061,5366,2059xe" filled="t" fillcolor="#6C4420" stroked="f">
                <v:path arrowok="t"/>
                <v:fill type="solid"/>
              </v:shape>
              <v:shape style="position:absolute;left:5354;top:2028;width:273;height:391" coordorigin="5354,2028" coordsize="273,391" path="m5354,2028l5355,2031,5358,2039,5361,2049,5366,2059,5354,2028xe" filled="t" fillcolor="#6C4420" stroked="f">
                <v:path arrowok="t"/>
                <v:fill type="solid"/>
              </v:shape>
            </v:group>
            <v:group style="position:absolute;left:5172;top:2191;width:311;height:93" coordorigin="5172,2191" coordsize="311,93">
              <v:shape style="position:absolute;left:5172;top:2191;width:311;height:93" coordorigin="5172,2191" coordsize="311,93" path="m5172,2191l5263,2231,5321,2254,5379,2271,5441,2280,5482,2284,5456,2275,5414,2271,5396,2268,5337,2256,5271,2233,5251,2225,5172,2191xe" filled="t" fillcolor="#6C4420" stroked="f">
                <v:path arrowok="t"/>
                <v:fill type="solid"/>
              </v:shape>
            </v:group>
            <v:group style="position:absolute;left:5396;top:2279;width:84;height:95" coordorigin="5396,2279" coordsize="84,95">
              <v:shape style="position:absolute;left:5396;top:2279;width:84;height:95" coordorigin="5396,2279" coordsize="84,95" path="m5480,2279l5423,2319,5396,2374,5403,2362,5418,2334,5430,2315,5440,2302,5450,2293,5463,2286,5480,2279xe" filled="t" fillcolor="#6C4420" stroked="f">
                <v:path arrowok="t"/>
                <v:fill type="solid"/>
              </v:shape>
            </v:group>
            <v:group style="position:absolute;left:5480;top:2270;width:82;height:12" coordorigin="5480,2270" coordsize="82,12">
              <v:shape style="position:absolute;left:5480;top:2270;width:82;height:12" coordorigin="5480,2270" coordsize="82,12" path="m5526,2271l5520,2271,5537,2274,5562,2281,5538,2273,5526,2271xe" filled="t" fillcolor="#6C4420" stroked="f">
                <v:path arrowok="t"/>
                <v:fill type="solid"/>
              </v:shape>
              <v:shape style="position:absolute;left:5480;top:2270;width:82;height:12" coordorigin="5480,2270" coordsize="82,12" path="m5508,2270l5495,2273,5480,2279,5489,2280,5506,2273,5520,2271,5526,2271,5521,2270,5508,2270xe" filled="t" fillcolor="#6C4420" stroked="f">
                <v:path arrowok="t"/>
                <v:fill type="solid"/>
              </v:shape>
            </v:group>
            <v:group style="position:absolute;left:5477;top:2070;width:170;height:212" coordorigin="5477,2070" coordsize="170,212">
              <v:shape style="position:absolute;left:5477;top:2070;width:170;height:212" coordorigin="5477,2070" coordsize="170,212" path="m5526,2241l5521,2245,5505,2257,5486,2271,5477,2282,5480,2280,5501,2264,5521,2246,5526,2241xe" filled="t" fillcolor="#6C4420" stroked="f">
                <v:path arrowok="t"/>
                <v:fill type="solid"/>
              </v:shape>
              <v:shape style="position:absolute;left:5477;top:2070;width:170;height:212" coordorigin="5477,2070" coordsize="170,212" path="m5634,2093l5590,2164,5540,2226,5526,2241,5535,2233,5578,2189,5619,2122,5632,2098,5634,2093xe" filled="t" fillcolor="#6C4420" stroked="f">
                <v:path arrowok="t"/>
                <v:fill type="solid"/>
              </v:shape>
              <v:shape style="position:absolute;left:5477;top:2070;width:170;height:212" coordorigin="5477,2070" coordsize="170,212" path="m5647,2070l5634,2093,5640,2082,5645,2074,5647,2070xe" filled="t" fillcolor="#6C4420" stroked="f">
                <v:path arrowok="t"/>
                <v:fill type="solid"/>
              </v:shape>
            </v:group>
            <v:group style="position:absolute;left:5556;top:2182;width:121;height:21" coordorigin="5556,2182" coordsize="121,21">
              <v:shape style="position:absolute;left:5556;top:2182;width:121;height:21" coordorigin="5556,2182" coordsize="121,21" path="m5677,2182l5609,2197,5579,2199,5556,2203,5619,2198,5651,2190,5677,2182xe" filled="t" fillcolor="#6C4420" stroked="f">
                <v:path arrowok="t"/>
                <v:fill type="solid"/>
              </v:shape>
            </v:group>
            <v:group style="position:absolute;left:5272;top:2260;width:120;height:54" coordorigin="5272,2260" coordsize="120,54">
              <v:shape style="position:absolute;left:5272;top:2260;width:120;height:54" coordorigin="5272,2260" coordsize="120,54" path="m5354,2263l5300,2292,5272,2313,5301,2294,5326,2278,5344,2267,5354,2263xe" filled="t" fillcolor="#6C4420" stroked="f">
                <v:path arrowok="t"/>
                <v:fill type="solid"/>
              </v:shape>
              <v:shape style="position:absolute;left:5272;top:2260;width:120;height:54" coordorigin="5272,2260" coordsize="120,54" path="m5384,2262l5362,2262,5392,2264,5384,2262xe" filled="t" fillcolor="#6C4420" stroked="f">
                <v:path arrowok="t"/>
                <v:fill type="solid"/>
              </v:shape>
              <v:shape style="position:absolute;left:5272;top:2260;width:120;height:54" coordorigin="5272,2260" coordsize="120,54" path="m5369,2260l5358,2262,5354,2263,5362,2262,5384,2262,5379,2261,5369,2260xe" filled="t" fillcolor="#6C4420" stroked="f">
                <v:path arrowok="t"/>
                <v:fill type="solid"/>
              </v:shape>
            </v:group>
            <v:group style="position:absolute;left:5217;top:2242;width:94;height:10" coordorigin="5217,2242" coordsize="94,10">
              <v:shape style="position:absolute;left:5217;top:2242;width:94;height:10" coordorigin="5217,2242" coordsize="94,10" path="m5217,2249l5245,2251,5263,2251,5270,2250,5265,2250,5242,2250,5217,2249xe" filled="t" fillcolor="#6C4420" stroked="f">
                <v:path arrowok="t"/>
                <v:fill type="solid"/>
              </v:shape>
              <v:shape style="position:absolute;left:5217;top:2242;width:94;height:10" coordorigin="5217,2242" coordsize="94,10" path="m5273,2250l5265,2250,5270,2250,5273,2250xe" filled="t" fillcolor="#6C4420" stroked="f">
                <v:path arrowok="t"/>
                <v:fill type="solid"/>
              </v:shape>
              <v:shape style="position:absolute;left:5217;top:2242;width:94;height:10" coordorigin="5217,2242" coordsize="94,10" path="m5311,2242l5294,2243,5277,2249,5273,2250,5280,2249,5294,2247,5311,2242xe" filled="t" fillcolor="#6C4420" stroked="f">
                <v:path arrowok="t"/>
                <v:fill type="solid"/>
              </v:shape>
            </v:group>
            <v:group style="position:absolute;left:5206;top:2178;width:59;height:49" coordorigin="5206,2178" coordsize="59,49">
              <v:shape style="position:absolute;left:5206;top:2178;width:59;height:49" coordorigin="5206,2178" coordsize="59,49" path="m5206,2178l5238,2195,5254,2205,5260,2216,5265,2227,5264,2215,5257,2205,5237,2194,5206,2178xe" filled="t" fillcolor="#6C4420" stroked="f">
                <v:path arrowok="t"/>
                <v:fill type="solid"/>
              </v:shape>
            </v:group>
            <v:group style="position:absolute;left:5303;top:2090;width:108;height:69" coordorigin="5303,2090" coordsize="108,69">
              <v:shape style="position:absolute;left:5303;top:2090;width:108;height:69" coordorigin="5303,2090" coordsize="108,69" path="m5303,2090l5362,2137,5412,2159,5403,2153,5380,2144,5363,2136,5350,2129,5337,2120,5322,2107,5303,2090xe" filled="t" fillcolor="#6C4420" stroked="f">
                <v:path arrowok="t"/>
                <v:fill type="solid"/>
              </v:shape>
            </v:group>
            <v:group style="position:absolute;left:5416;top:2082;width:42;height:85" coordorigin="5416,2082" coordsize="42,85">
              <v:shape style="position:absolute;left:5416;top:2082;width:42;height:85" coordorigin="5416,2082" coordsize="42,85" path="m5438,2141l5428,2151,5416,2167,5433,2147,5438,2141xe" filled="t" fillcolor="#6C4420" stroked="f">
                <v:path arrowok="t"/>
                <v:fill type="solid"/>
              </v:shape>
              <v:shape style="position:absolute;left:5416;top:2082;width:42;height:85" coordorigin="5416,2082" coordsize="42,85" path="m5443,2133l5438,2141,5441,2137,5443,2133xe" filled="t" fillcolor="#6C4420" stroked="f">
                <v:path arrowok="t"/>
                <v:fill type="solid"/>
              </v:shape>
              <v:shape style="position:absolute;left:5416;top:2082;width:42;height:85" coordorigin="5416,2082" coordsize="42,85" path="m5446,2128l5443,2133,5444,2131,5446,2128xe" filled="t" fillcolor="#6C4420" stroked="f">
                <v:path arrowok="t"/>
                <v:fill type="solid"/>
              </v:shape>
              <v:shape style="position:absolute;left:5416;top:2082;width:42;height:85" coordorigin="5416,2082" coordsize="42,85" path="m5449,2122l5446,2128,5449,2124,5449,2122xe" filled="t" fillcolor="#6C4420" stroked="f">
                <v:path arrowok="t"/>
                <v:fill type="solid"/>
              </v:shape>
              <v:shape style="position:absolute;left:5416;top:2082;width:42;height:85" coordorigin="5416,2082" coordsize="42,85" path="m5458,2082l5454,2107,5449,2122,5452,2118,5456,2102,5458,2082xe" filled="t" fillcolor="#6C4420" stroked="f">
                <v:path arrowok="t"/>
                <v:fill type="solid"/>
              </v:shape>
            </v:group>
            <v:group style="position:absolute;left:5382;top:2029;width:22;height:70" coordorigin="5382,2029" coordsize="22,70">
              <v:shape style="position:absolute;left:5382;top:2029;width:22;height:70" coordorigin="5382,2029" coordsize="22,70" path="m5403,2060l5403,2062,5395,2078,5382,2099,5397,2077,5403,2063,5403,2060xe" filled="t" fillcolor="#6C4420" stroked="f">
                <v:path arrowok="t"/>
                <v:fill type="solid"/>
              </v:shape>
              <v:shape style="position:absolute;left:5382;top:2029;width:22;height:70" coordorigin="5382,2029" coordsize="22,70" path="m5400,2029l5403,2048,5403,2060,5404,2049,5400,2029xe" filled="t" fillcolor="#6C4420" stroked="f">
                <v:path arrowok="t"/>
                <v:fill type="solid"/>
              </v:shape>
            </v:group>
            <v:group style="position:absolute;left:5537;top:2101;width:17;height:108" coordorigin="5537,2101" coordsize="17,108">
              <v:shape style="position:absolute;left:5537;top:2101;width:17;height:108" coordorigin="5537,2101" coordsize="17,108" path="m5552,2101l5545,2127,5539,2151,5537,2168,5539,2181,5544,2194,5554,2209,5550,2199,5542,2188,5539,2177,5540,2161,5544,2137,5552,2101xe" filled="t" fillcolor="#6C4420" stroked="f">
                <v:path arrowok="t"/>
                <v:fill type="solid"/>
              </v:shape>
            </v:group>
            <v:group style="position:absolute;left:5600;top:2073;width:12;height:59" coordorigin="5600,2073" coordsize="12,59">
              <v:shape style="position:absolute;left:5600;top:2073;width:12;height:59" coordorigin="5600,2073" coordsize="12,59" path="m5607,2073l5605,2079,5600,2100,5601,2115,5611,2132,5612,2129,5602,2116,5601,2101,5607,2073xe" filled="t" fillcolor="#6C4420" stroked="f">
                <v:path arrowok="t"/>
                <v:fill type="solid"/>
              </v:shape>
            </v:group>
            <v:group style="position:absolute;left:5279;top:2177;width:64;height:75" coordorigin="5279,2177" coordsize="64,75">
              <v:shape style="position:absolute;left:5279;top:2177;width:64;height:75" coordorigin="5279,2177" coordsize="64,75" path="m5338,2231l5340,2237,5343,2252,5339,2233,5338,2231xe" filled="t" fillcolor="#6C4420" stroked="f">
                <v:path arrowok="t"/>
                <v:fill type="solid"/>
              </v:shape>
              <v:shape style="position:absolute;left:5279;top:2177;width:64;height:75" coordorigin="5279,2177" coordsize="64,75" path="m5335,2221l5338,2231,5337,2224,5335,2221xe" filled="t" fillcolor="#6C4420" stroked="f">
                <v:path arrowok="t"/>
                <v:fill type="solid"/>
              </v:shape>
              <v:shape style="position:absolute;left:5279;top:2177;width:64;height:75" coordorigin="5279,2177" coordsize="64,75" path="m5329,2214l5335,2221,5334,2219,5329,2214xe" filled="t" fillcolor="#6C4420" stroked="f">
                <v:path arrowok="t"/>
                <v:fill type="solid"/>
              </v:shape>
              <v:shape style="position:absolute;left:5279;top:2177;width:64;height:75" coordorigin="5279,2177" coordsize="64,75" path="m5328,2212l5329,2214,5328,2213,5328,2212xe" filled="t" fillcolor="#6C4420" stroked="f">
                <v:path arrowok="t"/>
                <v:fill type="solid"/>
              </v:shape>
              <v:shape style="position:absolute;left:5279;top:2177;width:64;height:75" coordorigin="5279,2177" coordsize="64,75" path="m5279,2177l5310,2198,5328,2212,5324,2208,5306,2195,5279,2177xe" filled="t" fillcolor="#6C4420" stroked="f">
                <v:path arrowok="t"/>
                <v:fill type="solid"/>
              </v:shape>
            </v:group>
            <v:group style="position:absolute;left:5394;top:2212;width:66;height:39" coordorigin="5394,2212" coordsize="66,39">
              <v:shape style="position:absolute;left:5394;top:2212;width:66;height:39" coordorigin="5394,2212" coordsize="66,39" path="m5394,2212l5406,2223,5418,2232,5434,2240,5460,2251,5446,2243,5432,2239,5417,2230,5394,2212xe" filled="t" fillcolor="#6C4420" stroked="f">
                <v:path arrowok="t"/>
                <v:fill type="solid"/>
              </v:shape>
            </v:group>
            <v:group style="position:absolute;left:5447;top:2177;width:26;height:50" coordorigin="5447,2177" coordsize="26,50">
              <v:shape style="position:absolute;left:5447;top:2177;width:26;height:50" coordorigin="5447,2177" coordsize="26,50" path="m5470,2177l5470,2196,5463,2210,5447,2227,5449,2225,5468,2207,5474,2195,5470,2177xe" filled="t" fillcolor="#6C4420" stroked="f">
                <v:path arrowok="t"/>
                <v:fill type="solid"/>
              </v:shape>
              <v:shape style="position:absolute;left:5688;top:1170;width:346;height:255" type="#_x0000_t75">
                <v:imagedata r:id="rId39" o:title=""/>
              </v:shape>
            </v:group>
            <v:group style="position:absolute;left:5827;top:1203;width:143;height:225" coordorigin="5827,1203" coordsize="143,225">
              <v:shape style="position:absolute;left:5827;top:1203;width:143;height:225" coordorigin="5827,1203" coordsize="143,225" path="m5869,1311l5898,1365,5941,1420,5970,1429,5970,1425,5964,1423,5952,1416,5935,1402,5915,1380,5891,1347,5878,1327,5869,1311xe" filled="t" fillcolor="#6C4420" stroked="f">
                <v:path arrowok="t"/>
                <v:fill type="solid"/>
              </v:shape>
              <v:shape style="position:absolute;left:5827;top:1203;width:143;height:225" coordorigin="5827,1203" coordsize="143,225" path="m5831,1215l5854,1282,5869,1311,5858,1288,5848,1265,5840,1244,5834,1226,5831,1215xe" filled="t" fillcolor="#6C4420" stroked="f">
                <v:path arrowok="t"/>
                <v:fill type="solid"/>
              </v:shape>
              <v:shape style="position:absolute;left:5827;top:1203;width:143;height:225" coordorigin="5827,1203" coordsize="143,225" path="m5827,1203l5830,1212,5831,1215,5827,1203xe" filled="t" fillcolor="#6C4420" stroked="f">
                <v:path arrowok="t"/>
                <v:fill type="solid"/>
              </v:shape>
            </v:group>
            <v:group style="position:absolute;left:5841;top:1349;width:50;height:59" coordorigin="5841,1349" coordsize="50,59">
              <v:shape style="position:absolute;left:5841;top:1349;width:50;height:59" coordorigin="5841,1349" coordsize="50,59" path="m5891,1349l5876,1355,5865,1364,5855,1379,5841,1408,5855,1382,5866,1365,5877,1356,5891,1349xe" filled="t" fillcolor="#6C4420" stroked="f">
                <v:path arrowok="t"/>
                <v:fill type="solid"/>
              </v:shape>
              <v:shape style="position:absolute;left:9892;top:1170;width:293;height:306" type="#_x0000_t75">
                <v:imagedata r:id="rId40" o:title=""/>
              </v:shape>
            </v:group>
            <v:group style="position:absolute;left:9955;top:1255;width:150;height:226" coordorigin="9955,1255" coordsize="150,226">
              <v:shape style="position:absolute;left:9955;top:1255;width:150;height:226" coordorigin="9955,1255" coordsize="150,226" path="m10020,1346l9982,1400,9955,1453,9956,1466,9960,1481,9964,1482,9963,1478,9963,1469,9983,1407,10015,1354,10020,1346xe" filled="t" fillcolor="#6C4420" stroked="f">
                <v:path arrowok="t"/>
                <v:fill type="solid"/>
              </v:shape>
              <v:shape style="position:absolute;left:9955;top:1255;width:150;height:226" coordorigin="9955,1255" coordsize="150,226" path="m10095,1265l10045,1313,10020,1346,10035,1328,10052,1309,10068,1292,10082,1278,10093,1267,10095,1265xe" filled="t" fillcolor="#6C4420" stroked="f">
                <v:path arrowok="t"/>
                <v:fill type="solid"/>
              </v:shape>
              <v:shape style="position:absolute;left:9955;top:1255;width:150;height:226" coordorigin="9955,1255" coordsize="150,226" path="m10106,1255l10101,1259,10095,1265,10106,1255xe" filled="t" fillcolor="#6C4420" stroked="f">
                <v:path arrowok="t"/>
                <v:fill type="solid"/>
              </v:shape>
            </v:group>
            <v:group style="position:absolute;left:9999;top:1377;width:22;height:55" coordorigin="9999,1377" coordsize="22,55">
              <v:shape style="position:absolute;left:9999;top:1377;width:22;height:55" coordorigin="9999,1377" coordsize="22,55" path="m9999,1377l10010,1389,10017,1403,10022,1431,10018,1402,10012,1388,9999,1377xe" filled="t" fillcolor="#6C4420" stroked="f">
                <v:path arrowok="t"/>
                <v:fill type="solid"/>
              </v:shape>
            </v:group>
            <v:group style="position:absolute;left:9997;top:1375;width:163;height:37" coordorigin="9997,1375" coordsize="163,37">
              <v:shape style="position:absolute;left:9997;top:1375;width:163;height:37" coordorigin="9997,1375" coordsize="163,37" path="m10145,1412l10154,1412,10160,1412,10145,1412xe" filled="t" fillcolor="#6C4420" stroked="f">
                <v:path arrowok="t"/>
                <v:fill type="solid"/>
              </v:shape>
              <v:shape style="position:absolute;left:9997;top:1375;width:163;height:37" coordorigin="9997,1375" coordsize="163,37" path="m10032,1390l10106,1409,10145,1412,10141,1411,10123,1410,10100,1407,10075,1402,10049,1396,10032,1390xe" filled="t" fillcolor="#6C4420" stroked="f">
                <v:path arrowok="t"/>
                <v:fill type="solid"/>
              </v:shape>
              <v:shape style="position:absolute;left:9997;top:1375;width:163;height:37" coordorigin="9997,1375" coordsize="163,37" path="m9997,1375l9999,1377,10023,1387,10032,1390,10026,1387,10006,1377,9997,1375xe" filled="t" fillcolor="#6C4420" stroked="f">
                <v:path arrowok="t"/>
                <v:fill type="solid"/>
              </v:shape>
            </v:group>
            <v:group style="position:absolute;left:10062;top:1397;width:44;height:56" coordorigin="10062,1397" coordsize="44,56">
              <v:shape style="position:absolute;left:10062;top:1397;width:44;height:56" coordorigin="10062,1397" coordsize="44,56" path="m10062,1397l10075,1418,10084,1431,10096,1443,10106,1453,10087,1433,10077,1420,10069,1406,10062,1397xe" filled="t" fillcolor="#6C4420" stroked="f">
                <v:path arrowok="t"/>
                <v:fill type="solid"/>
              </v:shape>
            </v:group>
            <v:group style="position:absolute;left:10058;top:1372;width:60;height:26" coordorigin="10058,1372" coordsize="60,26">
              <v:shape style="position:absolute;left:10058;top:1372;width:60;height:26" coordorigin="10058,1372" coordsize="60,26" path="m10118,1372l10108,1373,10082,1378,10069,1385,10058,1398,10061,1396,10069,1385,10084,1379,10118,1372xe" filled="t" fillcolor="#6C4420" stroked="f">
                <v:path arrowok="t"/>
                <v:fill type="solid"/>
              </v:shape>
            </v:group>
            <v:group style="position:absolute;left:10116;top:1393;width:32;height:16" coordorigin="10116,1393" coordsize="32,16">
              <v:shape style="position:absolute;left:10116;top:1393;width:32;height:16" coordorigin="10116,1393" coordsize="32,16" path="m10122,1401l10116,1409,10118,1409,10122,1401xe" filled="t" fillcolor="#6C4420" stroked="f">
                <v:path arrowok="t"/>
                <v:fill type="solid"/>
              </v:shape>
              <v:shape style="position:absolute;left:10116;top:1393;width:32;height:16" coordorigin="10116,1393" coordsize="32,16" path="m10125,1397l10124,1398,10122,1401,10125,1397xe" filled="t" fillcolor="#6C4420" stroked="f">
                <v:path arrowok="t"/>
                <v:fill type="solid"/>
              </v:shape>
              <v:shape style="position:absolute;left:10116;top:1393;width:32;height:16" coordorigin="10116,1393" coordsize="32,16" path="m10148,1393l10126,1396,10125,1397,10148,1393xe" filled="t" fillcolor="#6C4420" stroked="f">
                <v:path arrowok="t"/>
                <v:fill type="solid"/>
              </v:shape>
              <v:shape style="position:absolute;left:6664;top:2211;width:3489;height:614" type="#_x0000_t75">
                <v:imagedata r:id="rId41" o:title=""/>
              </v:shape>
              <v:shape style="position:absolute;left:7079;top:2303;width:1048;height:476" type="#_x0000_t75">
                <v:imagedata r:id="rId42" o:title=""/>
              </v:shape>
              <v:shape style="position:absolute;left:6675;top:2323;width:3408;height:454" type="#_x0000_t75">
                <v:imagedata r:id="rId43" o:title=""/>
              </v:shape>
              <v:shape style="position:absolute;left:8667;top:2371;width:1486;height:400" type="#_x0000_t75">
                <v:imagedata r:id="rId44" o:title=""/>
              </v:shape>
              <v:shape style="position:absolute;left:7184;top:2285;width:2850;height:434" type="#_x0000_t75">
                <v:imagedata r:id="rId45" o:title=""/>
              </v:shape>
              <v:shape style="position:absolute;left:7598;top:2575;width:211;height:122" type="#_x0000_t75">
                <v:imagedata r:id="rId46" o:title=""/>
              </v:shape>
              <v:shape style="position:absolute;left:7276;top:2535;width:216;height:154" type="#_x0000_t75">
                <v:imagedata r:id="rId47" o:title=""/>
              </v:shape>
              <v:shape style="position:absolute;left:7612;top:2349;width:266;height:320" type="#_x0000_t75">
                <v:imagedata r:id="rId48" o:title=""/>
              </v:shape>
              <v:shape style="position:absolute;left:8952;top:2641;width:129;height:54" type="#_x0000_t75">
                <v:imagedata r:id="rId49" o:title=""/>
              </v:shape>
              <v:shape style="position:absolute;left:9215;top:2641;width:101;height:12" type="#_x0000_t75">
                <v:imagedata r:id="rId50" o:title=""/>
              </v:shape>
              <v:shape style="position:absolute;left:9703;top:2641;width:407;height:40" type="#_x0000_t75">
                <v:imagedata r:id="rId51" o:title=""/>
              </v:shape>
              <v:shape style="position:absolute;left:8854;top:2371;width:146;height:270" type="#_x0000_t75">
                <v:imagedata r:id="rId52" o:title=""/>
              </v:shape>
              <v:shape style="position:absolute;left:9081;top:2371;width:533;height:282" type="#_x0000_t75">
                <v:imagedata r:id="rId53" o:title=""/>
              </v:shape>
              <v:shape style="position:absolute;left:7060;top:2401;width:82;height:192" type="#_x0000_t75">
                <v:imagedata r:id="rId54" o:title=""/>
              </v:shape>
              <v:shape style="position:absolute;left:7285;top:2371;width:2503;height:270" type="#_x0000_t75">
                <v:imagedata r:id="rId55" o:title=""/>
              </v:shape>
              <v:shape style="position:absolute;left:7277;top:2309;width:279;height:142" type="#_x0000_t75">
                <v:imagedata r:id="rId56" o:title=""/>
              </v:shape>
              <v:shape style="position:absolute;left:9115;top:2343;width:115;height:28" type="#_x0000_t75">
                <v:imagedata r:id="rId57" o:title=""/>
              </v:shape>
              <v:shape style="position:absolute;left:9336;top:2343;width:170;height:28" type="#_x0000_t75">
                <v:imagedata r:id="rId58" o:title=""/>
              </v:shape>
              <v:shape style="position:absolute;left:9704;top:2343;width:449;height:298" type="#_x0000_t75">
                <v:imagedata r:id="rId59" o:title=""/>
              </v:shape>
              <v:shape style="position:absolute;left:7482;top:2223;width:1461;height:162" type="#_x0000_t75">
                <v:imagedata r:id="rId60" o:title=""/>
              </v:shape>
              <v:shape style="position:absolute;left:8744;top:2225;width:647;height:118" type="#_x0000_t75">
                <v:imagedata r:id="rId61" o:title=""/>
              </v:shape>
              <v:shape style="position:absolute;left:9131;top:2227;width:304;height:116" type="#_x0000_t75">
                <v:imagedata r:id="rId62" o:title=""/>
              </v:shape>
              <v:shape style="position:absolute;left:9455;top:2221;width:699;height:122" type="#_x0000_t75">
                <v:imagedata r:id="rId63" o:title=""/>
              </v:shape>
              <v:shape style="position:absolute;left:6762;top:2217;width:3391;height:496" type="#_x0000_t75">
                <v:imagedata r:id="rId64" o:title=""/>
              </v:shape>
              <v:shape style="position:absolute;left:8749;top:2304;width:312;height:484" type="#_x0000_t75">
                <v:imagedata r:id="rId65" o:title=""/>
              </v:shape>
              <v:shape style="position:absolute;left:8031;top:2322;width:315;height:464" type="#_x0000_t75">
                <v:imagedata r:id="rId66" o:title=""/>
              </v:shape>
              <v:shape style="position:absolute;left:9982;top:2770;width:93;height:12" type="#_x0000_t75">
                <v:imagedata r:id="rId67" o:title=""/>
              </v:shape>
              <v:shape style="position:absolute;left:7079;top:2292;width:460;height:486" type="#_x0000_t75">
                <v:imagedata r:id="rId68" o:title=""/>
              </v:shape>
              <v:shape style="position:absolute;left:7629;top:2770;width:176;height:8" type="#_x0000_t75">
                <v:imagedata r:id="rId69" o:title=""/>
              </v:shape>
              <v:shape style="position:absolute;left:9446;top:2602;width:647;height:174" type="#_x0000_t75">
                <v:imagedata r:id="rId70" o:title=""/>
              </v:shape>
              <v:shape style="position:absolute;left:6668;top:2228;width:856;height:546" type="#_x0000_t75">
                <v:imagedata r:id="rId71" o:title=""/>
              </v:shape>
              <v:shape style="position:absolute;left:6895;top:2222;width:3197;height:552" type="#_x0000_t75">
                <v:imagedata r:id="rId72" o:title=""/>
              </v:shape>
              <v:shape style="position:absolute;left:9422;top:2308;width:331;height:406" type="#_x0000_t75">
                <v:imagedata r:id="rId73" o:title=""/>
              </v:shape>
              <v:shape style="position:absolute;left:6810;top:2286;width:3293;height:430" type="#_x0000_t75">
                <v:imagedata r:id="rId74" o:title=""/>
              </v:shape>
              <v:shape style="position:absolute;left:7555;top:2226;width:370;height:470" type="#_x0000_t75">
                <v:imagedata r:id="rId75" o:title=""/>
              </v:shape>
              <v:shape style="position:absolute;left:8858;top:2288;width:259;height:406" type="#_x0000_t75">
                <v:imagedata r:id="rId76" o:title=""/>
              </v:shape>
              <v:shape style="position:absolute;left:7391;top:2576;width:311;height:112" type="#_x0000_t75">
                <v:imagedata r:id="rId77" o:title=""/>
              </v:shape>
              <v:shape style="position:absolute;left:7357;top:2534;width:131;height:70" type="#_x0000_t75">
                <v:imagedata r:id="rId78" o:title=""/>
              </v:shape>
              <v:shape style="position:absolute;left:6901;top:2534;width:162;height:60" type="#_x0000_t75">
                <v:imagedata r:id="rId79" o:title=""/>
              </v:shape>
              <v:shape style="position:absolute;left:6943;top:2314;width:154;height:138" type="#_x0000_t75">
                <v:imagedata r:id="rId80" o:title=""/>
              </v:shape>
              <v:shape style="position:absolute;left:7347;top:2310;width:174;height:142" type="#_x0000_t75">
                <v:imagedata r:id="rId81" o:title=""/>
              </v:shape>
              <v:shape style="position:absolute;left:6991;top:2218;width:3122;height:466" type="#_x0000_t75">
                <v:imagedata r:id="rId82" o:title=""/>
              </v:shape>
              <v:shape style="position:absolute;left:6658;top:2208;width:3466;height:590" type="#_x0000_t75">
                <v:imagedata r:id="rId83" o:title=""/>
              </v:shape>
              <v:shape style="position:absolute;left:5661;top:2050;width:5556;height:68" type="#_x0000_t75">
                <v:imagedata r:id="rId84" o:title=""/>
              </v:shape>
              <v:shape style="position:absolute;left:5556;top:1494;width:5653;height:602" type="#_x0000_t75">
                <v:imagedata r:id="rId85" o:title=""/>
              </v:shape>
              <v:shape style="position:absolute;left:5567;top:1814;width:4791;height:242" type="#_x0000_t75">
                <v:imagedata r:id="rId86" o:title=""/>
              </v:shape>
              <v:shape style="position:absolute;left:8082;top:1710;width:1129;height:342" type="#_x0000_t75">
                <v:imagedata r:id="rId87" o:title=""/>
              </v:shape>
              <v:shape style="position:absolute;left:9282;top:1588;width:287;height:464" type="#_x0000_t75">
                <v:imagedata r:id="rId88" o:title=""/>
              </v:shape>
              <v:shape style="position:absolute;left:9564;top:1814;width:357;height:238" type="#_x0000_t75">
                <v:imagedata r:id="rId89" o:title=""/>
              </v:shape>
              <v:shape style="position:absolute;left:9977;top:1882;width:1116;height:170" type="#_x0000_t75">
                <v:imagedata r:id="rId90" o:title=""/>
              </v:shape>
              <v:shape style="position:absolute;left:6626;top:1882;width:186;height:148" type="#_x0000_t75">
                <v:imagedata r:id="rId91" o:title=""/>
              </v:shape>
              <v:shape style="position:absolute;left:7531;top:1588;width:77;height:442" type="#_x0000_t75">
                <v:imagedata r:id="rId92" o:title=""/>
              </v:shape>
              <v:shape style="position:absolute;left:7742;top:1868;width:111;height:156" type="#_x0000_t75">
                <v:imagedata r:id="rId93" o:title=""/>
              </v:shape>
              <v:shape style="position:absolute;left:6228;top:1504;width:492;height:494" type="#_x0000_t75">
                <v:imagedata r:id="rId94" o:title=""/>
              </v:shape>
              <v:shape style="position:absolute;left:6076;top:1566;width:4636;height:432" type="#_x0000_t75">
                <v:imagedata r:id="rId95" o:title=""/>
              </v:shape>
              <v:shape style="position:absolute;left:6735;top:1588;width:174;height:406" type="#_x0000_t75">
                <v:imagedata r:id="rId96" o:title=""/>
              </v:shape>
              <v:shape style="position:absolute;left:7649;top:1566;width:328;height:430" type="#_x0000_t75">
                <v:imagedata r:id="rId97" o:title=""/>
              </v:shape>
              <v:shape style="position:absolute;left:8137;top:1568;width:53;height:426" type="#_x0000_t75">
                <v:imagedata r:id="rId98" o:title=""/>
              </v:shape>
              <v:shape style="position:absolute;left:10425;top:1568;width:53;height:426" type="#_x0000_t75">
                <v:imagedata r:id="rId99" o:title=""/>
              </v:shape>
              <v:shape style="position:absolute;left:10855;top:1568;width:53;height:426" type="#_x0000_t75">
                <v:imagedata r:id="rId100" o:title=""/>
              </v:shape>
              <v:shape style="position:absolute;left:6782;top:1502;width:1023;height:478" type="#_x0000_t75">
                <v:imagedata r:id="rId101" o:title=""/>
              </v:shape>
              <v:shape style="position:absolute;left:8045;top:1974;width:17;height:2" type="#_x0000_t75">
                <v:imagedata r:id="rId102" o:title=""/>
              </v:shape>
              <v:shape style="position:absolute;left:8434;top:1566;width:407;height:430" type="#_x0000_t75">
                <v:imagedata r:id="rId103" o:title=""/>
              </v:shape>
              <v:shape style="position:absolute;left:7810;top:1506;width:488;height:468" type="#_x0000_t75">
                <v:imagedata r:id="rId104" o:title=""/>
              </v:shape>
              <v:shape style="position:absolute;left:10133;top:1502;width:1078;height:478" type="#_x0000_t75">
                <v:imagedata r:id="rId105" o:title=""/>
              </v:shape>
              <v:shape style="position:absolute;left:7394;top:1884;width:82;height:88" type="#_x0000_t75">
                <v:imagedata r:id="rId106" o:title=""/>
              </v:shape>
              <v:shape style="position:absolute;left:8677;top:1590;width:107;height:382" type="#_x0000_t75">
                <v:imagedata r:id="rId107" o:title=""/>
              </v:shape>
              <v:shape style="position:absolute;left:9144;top:1884;width:82;height:88" type="#_x0000_t75">
                <v:imagedata r:id="rId108" o:title=""/>
              </v:shape>
              <v:shape style="position:absolute;left:10520;top:1506;width:497;height:456" type="#_x0000_t75">
                <v:imagedata r:id="rId109" o:title=""/>
              </v:shape>
              <v:shape style="position:absolute;left:7067;top:1566;width:353;height:320" type="#_x0000_t75">
                <v:imagedata r:id="rId110" o:title=""/>
              </v:shape>
              <v:shape style="position:absolute;left:8817;top:1566;width:353;height:320" type="#_x0000_t75">
                <v:imagedata r:id="rId111" o:title=""/>
              </v:shape>
              <v:shape style="position:absolute;left:5952;top:1680;width:82;height:194" type="#_x0000_t75">
                <v:imagedata r:id="rId112" o:title=""/>
              </v:shape>
              <v:shape style="position:absolute;left:6693;top:1730;width:56;height:70" type="#_x0000_t75">
                <v:imagedata r:id="rId113" o:title=""/>
              </v:shape>
              <v:shape style="position:absolute;left:9898;top:1680;width:201;height:194" type="#_x0000_t75">
                <v:imagedata r:id="rId114" o:title=""/>
              </v:shape>
              <v:shape style="position:absolute;left:9705;top:1594;width:304;height:138" type="#_x0000_t75">
                <v:imagedata r:id="rId115" o:title=""/>
              </v:shape>
              <v:shape style="position:absolute;left:5654;top:1502;width:5613;height:492" type="#_x0000_t75">
                <v:imagedata r:id="rId116" o:title=""/>
              </v:shape>
              <v:shape style="position:absolute;left:6169;top:1823;width:516;height:254" type="#_x0000_t75">
                <v:imagedata r:id="rId117" o:title=""/>
              </v:shape>
              <v:shape style="position:absolute;left:8387;top:2051;width:98;height:12" type="#_x0000_t75">
                <v:imagedata r:id="rId118" o:title=""/>
              </v:shape>
              <v:shape style="position:absolute;left:5976;top:1587;width:256;height:472" type="#_x0000_t75">
                <v:imagedata r:id="rId119" o:title=""/>
              </v:shape>
              <v:shape style="position:absolute;left:6770;top:1881;width:444;height:176" type="#_x0000_t75">
                <v:imagedata r:id="rId120" o:title=""/>
              </v:shape>
              <v:shape style="position:absolute;left:6976;top:1869;width:1988;height:188" type="#_x0000_t75">
                <v:imagedata r:id="rId121" o:title=""/>
              </v:shape>
              <v:shape style="position:absolute;left:5559;top:1507;width:3400;height:550" type="#_x0000_t75">
                <v:imagedata r:id="rId122" o:title=""/>
              </v:shape>
              <v:shape style="position:absolute;left:7551;top:1583;width:255;height:470" type="#_x0000_t75">
                <v:imagedata r:id="rId123" o:title=""/>
              </v:shape>
              <v:shape style="position:absolute;left:6940;top:1587;width:2022;height:464" type="#_x0000_t75">
                <v:imagedata r:id="rId124" o:title=""/>
              </v:shape>
              <v:shape style="position:absolute;left:6477;top:1501;width:361;height:496" type="#_x0000_t75">
                <v:imagedata r:id="rId125" o:title=""/>
              </v:shape>
              <v:shape style="position:absolute;left:6967;top:1505;width:244;height:490" type="#_x0000_t75">
                <v:imagedata r:id="rId126" o:title=""/>
              </v:shape>
              <v:shape style="position:absolute;left:7760;top:1769;width:1065;height:226" type="#_x0000_t75">
                <v:imagedata r:id="rId127" o:title=""/>
              </v:shape>
              <v:shape style="position:absolute;left:5690;top:1565;width:693;height:430" type="#_x0000_t75">
                <v:imagedata r:id="rId128" o:title=""/>
              </v:shape>
              <v:shape style="position:absolute;left:6243;top:1789;width:224;height:204" type="#_x0000_t75">
                <v:imagedata r:id="rId129" o:title=""/>
              </v:shape>
              <v:shape style="position:absolute;left:6750;top:1565;width:2080;height:428" type="#_x0000_t75">
                <v:imagedata r:id="rId130" o:title=""/>
              </v:shape>
              <v:shape style="position:absolute;left:8460;top:1507;width:462;height:468" type="#_x0000_t75">
                <v:imagedata r:id="rId131" o:title=""/>
              </v:shape>
              <v:shape style="position:absolute;left:7096;top:1565;width:437;height:406" type="#_x0000_t75">
                <v:imagedata r:id="rId132" o:title=""/>
              </v:shape>
              <v:shape style="position:absolute;left:8846;top:1565;width:437;height:406" type="#_x0000_t75">
                <v:imagedata r:id="rId133" o:title=""/>
              </v:shape>
              <v:shape style="position:absolute;left:8043;top:1507;width:460;height:456" type="#_x0000_t75">
                <v:imagedata r:id="rId134" o:title=""/>
              </v:shape>
              <v:shape style="position:absolute;left:5793;top:1813;width:161;height:62" type="#_x0000_t75">
                <v:imagedata r:id="rId135" o:title=""/>
              </v:shape>
              <v:shape style="position:absolute;left:6201;top:1577;width:206;height:162" type="#_x0000_t75">
                <v:imagedata r:id="rId136" o:title=""/>
              </v:shape>
              <v:shape style="position:absolute;left:5814;top:1501;width:3528;height:324" type="#_x0000_t75">
                <v:imagedata r:id="rId137" o:title=""/>
              </v:shape>
              <v:shape style="position:absolute;left:10644;top:2050;width:110;height:12" type="#_x0000_t75">
                <v:imagedata r:id="rId138" o:title=""/>
              </v:shape>
              <v:shape style="position:absolute;left:10120;top:1882;width:925;height:176" type="#_x0000_t75">
                <v:imagedata r:id="rId139" o:title=""/>
              </v:shape>
              <v:shape style="position:absolute;left:9505;top:1508;width:853;height:548" type="#_x0000_t75">
                <v:imagedata r:id="rId140" o:title=""/>
              </v:shape>
              <v:shape style="position:absolute;left:9709;top:1502;width:480;height:552" type="#_x0000_t75">
                <v:imagedata r:id="rId141" o:title=""/>
              </v:shape>
              <v:shape style="position:absolute;left:9648;top:1566;width:1386;height:434" type="#_x0000_t75">
                <v:imagedata r:id="rId142" o:title=""/>
              </v:shape>
              <v:shape style="position:absolute;left:10463;top:1568;width:400;height:426" type="#_x0000_t75">
                <v:imagedata r:id="rId143" o:title=""/>
              </v:shape>
              <v:shape style="position:absolute;left:10101;top:1588;width:335;height:406" type="#_x0000_t75">
                <v:imagedata r:id="rId144" o:title=""/>
              </v:shape>
              <v:shape style="position:absolute;left:10758;top:1568;width:351;height:484" type="#_x0000_t75">
                <v:imagedata r:id="rId145" o:title=""/>
              </v:shape>
              <v:shape style="position:absolute;left:10332;top:1508;width:533;height:456" type="#_x0000_t75">
                <v:imagedata r:id="rId146" o:title=""/>
              </v:shape>
              <v:shape style="position:absolute;left:9739;top:1814;width:161;height:60" type="#_x0000_t75">
                <v:imagedata r:id="rId147" o:title=""/>
              </v:shape>
              <v:shape style="position:absolute;left:10072;top:1730;width:88;height:72" type="#_x0000_t75">
                <v:imagedata r:id="rId148" o:title=""/>
              </v:shape>
              <v:shape style="position:absolute;left:9761;top:1594;width:175;height:138" type="#_x0000_t75">
                <v:imagedata r:id="rId149" o:title=""/>
              </v:shape>
              <v:shape style="position:absolute;left:9844;top:1502;width:101;height:10" type="#_x0000_t75">
                <v:imagedata r:id="rId150" o:title=""/>
              </v:shape>
              <v:shape style="position:absolute;left:6170;top:2105;width:8;height:13" type="#_x0000_t75">
                <v:imagedata r:id="rId151" o:title=""/>
              </v:shape>
              <v:shape style="position:absolute;left:10600;top:1508;width:667;height:610" type="#_x0000_t75">
                <v:imagedata r:id="rId152" o:title=""/>
              </v:shape>
              <v:shape style="position:absolute;left:11262;top:2112;width:5;height:6" type="#_x0000_t75">
                <v:imagedata r:id="rId153" o:title=""/>
              </v:shape>
              <v:shape style="position:absolute;left:11131;top:1493;width:136;height:165" type="#_x0000_t75">
                <v:imagedata r:id="rId154" o:title=""/>
              </v:shape>
              <v:shape style="position:absolute;left:10965;top:1775;width:302;height:208" type="#_x0000_t75">
                <v:imagedata r:id="rId155" o:title=""/>
              </v:shape>
              <v:shape style="position:absolute;left:5556;top:2039;width:136;height:79" type="#_x0000_t75">
                <v:imagedata r:id="rId156" o:title=""/>
              </v:shape>
              <v:shape style="position:absolute;left:5549;top:1491;width:5682;height:596" type="#_x0000_t75">
                <v:imagedata r:id="rId157" o:title=""/>
              </v:shape>
              <v:shape style="position:absolute;left:6686;top:2235;width:3405;height:528" type="#_x0000_t75">
                <v:imagedata r:id="rId158" o:title=""/>
              </v:shape>
              <v:shape style="position:absolute;left:6649;top:14071;width:836;height:642" type="#_x0000_t75">
                <v:imagedata r:id="rId159" o:title=""/>
              </v:shape>
              <v:shape style="position:absolute;left:2765;top:14139;width:1265;height:464" type="#_x0000_t75">
                <v:imagedata r:id="rId160" o:title=""/>
              </v:shape>
              <v:shape style="position:absolute;left:7709;top:14169;width:2079;height:404" type="#_x0000_t75">
                <v:imagedata r:id="rId161" o:title=""/>
              </v:shape>
              <v:shape style="position:absolute;left:4335;top:14167;width:2124;height:408" type="#_x0000_t75">
                <v:imagedata r:id="rId162" o:title=""/>
              </v:shape>
              <v:shape style="position:absolute;left:3490;top:14873;width:888;height:586" type="#_x0000_t75">
                <v:imagedata r:id="rId163" o:title=""/>
              </v:shape>
              <v:shape style="position:absolute;left:2431;top:15033;width:927;height:404" type="#_x0000_t75">
                <v:imagedata r:id="rId164" o:title=""/>
              </v:shape>
              <v:shape style="position:absolute;left:11040;top:14864;width:665;height:477" type="#_x0000_t75">
                <v:imagedata r:id="rId165" o:title=""/>
              </v:shape>
              <v:shape style="position:absolute;left:5767;top:14859;width:661;height:623" type="#_x0000_t75">
                <v:imagedata r:id="rId166" o:title=""/>
              </v:shape>
              <v:shape style="position:absolute;left:6589;top:15018;width:2139;height:297" type="#_x0000_t75">
                <v:imagedata r:id="rId167" o:title=""/>
              </v:shape>
            </v:group>
            <v:group style="position:absolute;left:4510;top:14881;width:1082;height:570" coordorigin="4510,14881" coordsize="1082,570">
              <v:shape style="position:absolute;left:4510;top:14881;width:1082;height:570" coordorigin="4510,14881" coordsize="1082,570" path="m4510,15452l5593,15452,5593,14881,4510,14881,4510,15452xe" filled="t" fillcolor="#721919" stroked="f">
                <v:path arrowok="t"/>
                <v:fill type="solid"/>
              </v:shape>
              <v:shape style="position:absolute;left:8840;top:14986;width:2043;height:341" type="#_x0000_t75">
                <v:imagedata r:id="rId168" o:title=""/>
              </v:shape>
              <v:shape style="position:absolute;left:5224;top:13101;width:4487;height:811" type="#_x0000_t75">
                <v:imagedata r:id="rId169" o:title=""/>
              </v:shape>
              <v:shape style="position:absolute;left:8724;top:13652;width:1223;height:233" type="#_x0000_t75">
                <v:imagedata r:id="rId170" o:title=""/>
              </v:shape>
            </v:group>
            <w10:wrap type="none"/>
          </v:group>
        </w:pict>
      </w:r>
      <w:r>
        <w:rPr>
          <w:b w:val="0"/>
          <w:bCs w:val="0"/>
          <w:color w:val="25408F"/>
          <w:spacing w:val="0"/>
          <w:w w:val="75"/>
        </w:rPr>
        <w:t>Andy</w:t>
      </w:r>
      <w:r>
        <w:rPr>
          <w:b w:val="0"/>
          <w:bCs w:val="0"/>
          <w:color w:val="25408F"/>
          <w:spacing w:val="1"/>
          <w:w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262C"/>
          <w:spacing w:val="0"/>
          <w:w w:val="75"/>
          <w:sz w:val="41"/>
          <w:szCs w:val="41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/>
          <w:color w:val="C6262C"/>
          <w:spacing w:val="0"/>
          <w:w w:val="58"/>
          <w:sz w:val="41"/>
          <w:szCs w:val="41"/>
        </w:rPr>
        <w:t> </w:t>
      </w:r>
      <w:r>
        <w:rPr>
          <w:b w:val="0"/>
          <w:bCs w:val="0"/>
          <w:i w:val="0"/>
          <w:color w:val="25408F"/>
          <w:spacing w:val="0"/>
          <w:w w:val="85"/>
        </w:rPr>
        <w:t>Deborah</w:t>
      </w:r>
      <w:r>
        <w:rPr>
          <w:b w:val="0"/>
          <w:bCs w:val="0"/>
          <w:i w:val="0"/>
          <w:color w:val="25408F"/>
          <w:spacing w:val="0"/>
          <w:w w:val="85"/>
        </w:rPr>
        <w:t>  </w:t>
      </w:r>
      <w:r>
        <w:rPr>
          <w:b w:val="0"/>
          <w:bCs w:val="0"/>
          <w:i w:val="0"/>
          <w:color w:val="25408F"/>
          <w:spacing w:val="13"/>
          <w:w w:val="85"/>
        </w:rPr>
        <w:t> </w:t>
      </w:r>
      <w:r>
        <w:rPr>
          <w:b w:val="0"/>
          <w:bCs w:val="0"/>
          <w:i w:val="0"/>
          <w:color w:val="25408F"/>
          <w:spacing w:val="0"/>
          <w:w w:val="85"/>
        </w:rPr>
        <w:t>Hubble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77"/>
        <w:ind w:left="1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ED1C24"/>
          <w:spacing w:val="0"/>
          <w:w w:val="100"/>
          <w:sz w:val="22"/>
          <w:szCs w:val="22"/>
        </w:rPr>
        <w:t>BLAKE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53" w:lineRule="auto"/>
        <w:ind w:left="111" w:right="0" w:firstLine="3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1"/>
          <w:szCs w:val="21"/>
        </w:rPr>
        <w:t>Franklin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1"/>
          <w:szCs w:val="21"/>
        </w:rPr>
        <w:t>Collision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color w:val="231F20"/>
          <w:spacing w:val="0"/>
          <w:w w:val="100"/>
          <w:sz w:val="16"/>
          <w:szCs w:val="16"/>
        </w:rPr>
        <w:t>odd</w:t>
      </w:r>
      <w:r>
        <w:rPr>
          <w:rFonts w:ascii="Times New Roman" w:hAnsi="Times New Roman" w:cs="Times New Roman" w:eastAsia="Times New Roman"/>
          <w:b/>
          <w:bCs/>
          <w:color w:val="231F2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0"/>
          <w:w w:val="100"/>
          <w:sz w:val="16"/>
          <w:szCs w:val="16"/>
        </w:rPr>
        <w:t>Rose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sectPr>
      <w:type w:val="continuous"/>
      <w:pgSz w:w="12600" w:h="16200"/>
      <w:pgMar w:top="1520" w:bottom="280" w:left="700" w:right="740"/>
      <w:cols w:num="4" w:equalWidth="0">
        <w:col w:w="1600" w:space="96"/>
        <w:col w:w="886" w:space="1265"/>
        <w:col w:w="907" w:space="5437"/>
        <w:col w:w="9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1"/>
      <w:ind w:left="111" w:firstLine="517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g"/><Relationship Id="rId30" Type="http://schemas.openxmlformats.org/officeDocument/2006/relationships/image" Target="media/image26.pn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jpg"/><Relationship Id="rId160" Type="http://schemas.openxmlformats.org/officeDocument/2006/relationships/image" Target="media/image156.jpg"/><Relationship Id="rId161" Type="http://schemas.openxmlformats.org/officeDocument/2006/relationships/image" Target="media/image157.jpg"/><Relationship Id="rId162" Type="http://schemas.openxmlformats.org/officeDocument/2006/relationships/image" Target="media/image158.png"/><Relationship Id="rId163" Type="http://schemas.openxmlformats.org/officeDocument/2006/relationships/image" Target="media/image159.jpg"/><Relationship Id="rId164" Type="http://schemas.openxmlformats.org/officeDocument/2006/relationships/image" Target="media/image160.jpg"/><Relationship Id="rId165" Type="http://schemas.openxmlformats.org/officeDocument/2006/relationships/image" Target="media/image161.jp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WTL Summer 2016 All Pages.indd</dc:title>
  <dcterms:created xsi:type="dcterms:W3CDTF">2016-07-05T07:46:21Z</dcterms:created>
  <dcterms:modified xsi:type="dcterms:W3CDTF">2016-07-05T07:46:21Z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LastSaved">
    <vt:filetime>2016-07-05T00:00:00Z</vt:filetime>
  </property>
</Properties>
</file>